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93D" w:rsidRPr="00B2193D" w:rsidRDefault="00B2193D" w:rsidP="00B2193D">
      <w:pPr>
        <w:pStyle w:val="afb"/>
        <w:spacing w:line="276" w:lineRule="auto"/>
        <w:ind w:left="-1134"/>
        <w:jc w:val="center"/>
        <w:rPr>
          <w:b/>
          <w:color w:val="60B513"/>
          <w:sz w:val="36"/>
          <w:szCs w:val="36"/>
        </w:rPr>
      </w:pPr>
      <w:r w:rsidRPr="00B2193D">
        <w:rPr>
          <w:b/>
          <w:color w:val="60B513"/>
          <w:sz w:val="36"/>
          <w:szCs w:val="36"/>
        </w:rPr>
        <w:t>Белгородская область</w:t>
      </w:r>
    </w:p>
    <w:p w:rsidR="00B2193D" w:rsidRPr="00B2193D" w:rsidRDefault="00885A64" w:rsidP="00B2193D">
      <w:pPr>
        <w:pStyle w:val="afb"/>
        <w:ind w:left="-1134"/>
        <w:jc w:val="center"/>
        <w:rPr>
          <w:b/>
          <w:color w:val="60B513"/>
          <w:sz w:val="36"/>
          <w:szCs w:val="36"/>
        </w:rPr>
      </w:pPr>
      <w:proofErr w:type="spellStart"/>
      <w:r>
        <w:rPr>
          <w:b/>
          <w:color w:val="60B513"/>
          <w:sz w:val="36"/>
          <w:szCs w:val="36"/>
        </w:rPr>
        <w:t>пгт</w:t>
      </w:r>
      <w:proofErr w:type="spellEnd"/>
      <w:r>
        <w:rPr>
          <w:b/>
          <w:color w:val="60B513"/>
          <w:sz w:val="36"/>
          <w:szCs w:val="36"/>
        </w:rPr>
        <w:t>. Красная Яруга</w:t>
      </w:r>
    </w:p>
    <w:p w:rsidR="00B2193D" w:rsidRDefault="00B2193D">
      <w:pPr>
        <w:rPr>
          <w:b/>
          <w:sz w:val="28"/>
          <w:szCs w:val="28"/>
        </w:rPr>
      </w:pPr>
    </w:p>
    <w:p w:rsidR="001B5D71" w:rsidRDefault="009D6C52">
      <w:pPr>
        <w:rPr>
          <w:i/>
          <w:iCs/>
          <w:color w:val="575F6D" w:themeColor="text2"/>
          <w:spacing w:val="5"/>
          <w:sz w:val="24"/>
          <w:szCs w:val="24"/>
        </w:rPr>
      </w:pPr>
      <w:r w:rsidRPr="009D6C52">
        <w:rPr>
          <w:i/>
          <w:iCs/>
          <w:smallCaps/>
          <w:noProof/>
          <w:color w:val="575F6D" w:themeColor="text2"/>
          <w:spacing w:val="5"/>
          <w:sz w:val="24"/>
          <w:szCs w:val="24"/>
        </w:rPr>
        <w:pict>
          <v:rect id="Прямоугольник 89" o:spid="_x0000_s1026" style="position:absolute;margin-left:-34.9pt;margin-top:316.15pt;width:413.7pt;height:298.65pt;z-index:251663872;visibility:visible;mso-position-horizontal-relative:margin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Xv2gIAAMYFAAAOAAAAZHJzL2Uyb0RvYy54bWysVNmO0zAUfUfiHyy/Z7I0XRJNOprpgpAG&#10;GGngA9zEaSwSO9hu0wEhIfGKxCfwEbwglvmG9I+4dpdpZ14QkAfL13c9957c07NVVaIllYoJnmD/&#10;xMOI8lRkjM8T/Orl1BlgpDThGSkFpwm+oQqfDR8/Om3qmAaiEGVGJYIgXMVNneBC6zp2XZUWtCLq&#10;RNSUgzIXsiIaRDl3M0kaiF6VbuB5PbcRMqulSKlS8DreKPHQxs9zmuoXea6oRmWCoTZtT2nPmTnd&#10;4SmJ55LUBUu3ZZC/qKIijEPSfagx0QQtJHsQqmKpFErk+iQVlSvynKXUYgA0vncPzXVBamqxQHNU&#10;vW+T+n9h0+fLK4lYluB+ByNOKphR+2X9Yf25/dnerj+2X9vb9sf6U/ur/dZ+R4PIdKypVQyO1/WV&#10;NJhVfSnS1wpxMSoIn9NzKUVTUJJBnb6xd48cjKDAFc2aZyKDfGShhW3eKpeVCQhtQSs7o5v9jOhK&#10;oxQeu0G3E0UwyhR0nX4U9PuBzUHinXstlX5CRYXMJcESSGDDk+Wl0qYcEu9MTDYupqwsLRFKfvQA&#10;hpsXSA6uRmfKsHN9F3nRZDAZhE4Y9CZO6I3Hzvl0FDq9qd/vjjvj0Wjsvzd5/TAuWJZRbtLsOOaH&#10;fzbDLds37NizTImSZSacKUnJ+WxUSrQkwPGp/bYNOTBzj8uwTQAs9yD5QehdBJEz7Q36TjgNu07U&#10;9waO50cXUc8Lo3A8PYZ0yTj9d0ioSXAEg7VTOij6HjbPfg+xkbhiGrZIyaoED/ZGJDYcnPDMjlYT&#10;Vm7uB60w5d+1Asa9G7RlrCHphux6NVtBFMPcmchugLtSALOAhbD64FII+RajBtZIgtWbBZEUo/Ip&#10;B/5HfhiavWOFsNsPQJCHmtmhhvAUQiU41RKjjTDSm221qCWbF5DLt13i4hz+mpxZPt/Vtf3XYFlY&#10;WNvFZrbRoWyt7tbv8DcAAAD//wMAUEsDBBQABgAIAAAAIQDA+3Zv3wAAAAwBAAAPAAAAZHJzL2Rv&#10;d25yZXYueG1sTI/LTsMwEEX3SPyDNUjsWiepcGmIU0FRN+xokdhOk2kc4UcUu2n4e4YVLEf36N4z&#10;1XZ2Vkw0xj54DfkyA0G+CW3vOw0fx/3iEURM6Fu0wZOGb4qwrW9vKizbcPXvNB1SJ7jExxI1mJSG&#10;UsrYGHIYl2Egz9k5jA4Tn2Mn2xGvXO6sLLJMSYe95wWDA+0MNV+Hi9Mwv3yiDNbQGaXL3qZ9/prv&#10;rNb3d/PzE4hEc/qD4Vef1aFmp1O4+DYKq2GhNqyeNKhVsQLBxPphrUCcGC2KjQJZV/L/E/UPAAAA&#10;//8DAFBLAQItABQABgAIAAAAIQC2gziS/gAAAOEBAAATAAAAAAAAAAAAAAAAAAAAAABbQ29udGVu&#10;dF9UeXBlc10ueG1sUEsBAi0AFAAGAAgAAAAhADj9If/WAAAAlAEAAAsAAAAAAAAAAAAAAAAALwEA&#10;AF9yZWxzLy5yZWxzUEsBAi0AFAAGAAgAAAAhAJ059e/aAgAAxgUAAA4AAAAAAAAAAAAAAAAALgIA&#10;AGRycy9lMm9Eb2MueG1sUEsBAi0AFAAGAAgAAAAhAMD7dm/fAAAADAEAAA8AAAAAAAAAAAAAAAAA&#10;NAUAAGRycy9kb3ducmV2LnhtbFBLBQYAAAAABAAEAPMAAABABgAAAAA=&#10;" o:allowincell="f" filled="f" stroked="f">
            <v:textbox>
              <w:txbxContent>
                <w:p w:rsidR="009836F8" w:rsidRDefault="009D6C52" w:rsidP="00B2193D">
                  <w:pPr>
                    <w:spacing w:line="360" w:lineRule="auto"/>
                    <w:jc w:val="center"/>
                    <w:rPr>
                      <w:rFonts w:asciiTheme="majorHAnsi" w:eastAsiaTheme="majorEastAsia" w:hAnsiTheme="majorHAnsi" w:cstheme="majorBidi"/>
                      <w:smallCaps/>
                      <w:color w:val="244583" w:themeColor="accent2" w:themeShade="80"/>
                      <w:spacing w:val="20"/>
                      <w:sz w:val="56"/>
                      <w:szCs w:val="56"/>
                    </w:rPr>
                  </w:pPr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smallCaps/>
                        <w:color w:val="244583" w:themeColor="accent2" w:themeShade="80"/>
                        <w:spacing w:val="20"/>
                        <w:sz w:val="48"/>
                        <w:szCs w:val="48"/>
                      </w:rPr>
                      <w:alias w:val="Название"/>
                      <w:id w:val="83737007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r w:rsidR="009836F8">
                        <w:rPr>
                          <w:rFonts w:asciiTheme="majorHAnsi" w:eastAsiaTheme="majorEastAsia" w:hAnsiTheme="majorHAnsi" w:cstheme="majorBidi"/>
                          <w:b/>
                          <w:smallCaps/>
                          <w:color w:val="244583" w:themeColor="accent2" w:themeShade="80"/>
                          <w:spacing w:val="20"/>
                          <w:sz w:val="48"/>
                          <w:szCs w:val="48"/>
                        </w:rPr>
                        <w:t>КОНКУРС ГОРОДОВ РОССИИ «СЕМЬЯ И ГОРОД – РАСТЕМ ВМЕСТЕ»</w:t>
                      </w:r>
                    </w:sdtContent>
                  </w:sdt>
                </w:p>
                <w:p w:rsidR="009836F8" w:rsidRPr="00B2193D" w:rsidRDefault="009836F8" w:rsidP="00B2193D">
                  <w:pPr>
                    <w:jc w:val="center"/>
                    <w:rPr>
                      <w:i/>
                      <w:iCs/>
                      <w:color w:val="244583" w:themeColor="accent2" w:themeShade="80"/>
                      <w:sz w:val="16"/>
                      <w:szCs w:val="16"/>
                    </w:rPr>
                  </w:pPr>
                </w:p>
                <w:p w:rsidR="009836F8" w:rsidRDefault="009D6C52" w:rsidP="00B2193D">
                  <w:pPr>
                    <w:jc w:val="center"/>
                  </w:pPr>
                  <w:sdt>
                    <w:sdtPr>
                      <w:rPr>
                        <w:color w:val="E65B01" w:themeColor="accent1" w:themeShade="BF"/>
                        <w:sz w:val="52"/>
                        <w:szCs w:val="52"/>
                      </w:rPr>
                      <w:alias w:val="Подзаголовок"/>
                      <w:id w:val="438043725"/>
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<w:text/>
                    </w:sdtPr>
                    <w:sdtContent>
                      <w:r w:rsidR="00B311E7">
                        <w:rPr>
                          <w:color w:val="E65B01" w:themeColor="accent1" w:themeShade="BF"/>
                          <w:sz w:val="52"/>
                          <w:szCs w:val="52"/>
                        </w:rPr>
                        <w:t>Конкурсное задание № 3    «Семейное подспорье»</w:t>
                      </w:r>
                    </w:sdtContent>
                  </w:sdt>
                </w:p>
              </w:txbxContent>
            </v:textbox>
            <w10:wrap anchorx="margin" anchory="page"/>
          </v:rect>
        </w:pict>
      </w:r>
      <w:r w:rsidR="00B2193D" w:rsidRPr="00DD6A16">
        <w:rPr>
          <w:rFonts w:ascii="Times New Roman" w:eastAsia="Calibri" w:hAnsi="Times New Roman" w:cs="Times New Roman"/>
          <w:noProof/>
          <w:sz w:val="44"/>
          <w:szCs w:val="44"/>
        </w:rPr>
        <w:drawing>
          <wp:anchor distT="0" distB="0" distL="114300" distR="114300" simplePos="0" relativeHeight="251673088" behindDoc="0" locked="0" layoutInCell="1" allowOverlap="0">
            <wp:simplePos x="0" y="0"/>
            <wp:positionH relativeFrom="column">
              <wp:posOffset>-38100</wp:posOffset>
            </wp:positionH>
            <wp:positionV relativeFrom="paragraph">
              <wp:posOffset>152400</wp:posOffset>
            </wp:positionV>
            <wp:extent cx="2323465" cy="1524000"/>
            <wp:effectExtent l="0" t="0" r="635" b="0"/>
            <wp:wrapSquare wrapText="bothSides"/>
            <wp:docPr id="77" name="Рисунок 7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193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73660</wp:posOffset>
            </wp:positionV>
            <wp:extent cx="1285875" cy="1609725"/>
            <wp:effectExtent l="0" t="0" r="9525" b="9525"/>
            <wp:wrapTight wrapText="bothSides">
              <wp:wrapPolygon edited="0">
                <wp:start x="0" y="0"/>
                <wp:lineTo x="0" y="21472"/>
                <wp:lineTo x="21440" y="21472"/>
                <wp:lineTo x="21440" y="0"/>
                <wp:lineTo x="0" y="0"/>
              </wp:wrapPolygon>
            </wp:wrapTight>
            <wp:docPr id="109" name="Рисунок 7" descr="&amp;Kcy;&amp;rcy;&amp;acy;&amp;scy;&amp;ncy;&amp;acy;&amp;yacy; &amp;YAcy;&amp;rcy;&amp;ucy;&amp;g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Kcy;&amp;rcy;&amp;acy;&amp;scy;&amp;ncy;&amp;acy;&amp;yacy; &amp;YAcy;&amp;rcy;&amp;ucy;&amp;gcy;&amp;acy;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93D" w:rsidRPr="008F39DC">
        <w:rPr>
          <w:b/>
          <w:sz w:val="28"/>
          <w:szCs w:val="28"/>
        </w:rPr>
        <w:t xml:space="preserve"> </w:t>
      </w:r>
      <w:sdt>
        <w:sdtPr>
          <w:rPr>
            <w:i/>
            <w:iCs/>
            <w:smallCaps/>
            <w:color w:val="575F6D" w:themeColor="text2"/>
            <w:spacing w:val="5"/>
            <w:sz w:val="24"/>
            <w:szCs w:val="24"/>
          </w:rPr>
          <w:id w:val="-689369987"/>
          <w:docPartObj>
            <w:docPartGallery w:val="Cover Pages"/>
            <w:docPartUnique/>
          </w:docPartObj>
        </w:sdtPr>
        <w:sdtContent>
          <w:r w:rsidR="00B2193D">
            <w:rPr>
              <w:i/>
              <w:iCs/>
              <w:smallCaps/>
              <w:noProof/>
              <w:color w:val="575F6D" w:themeColor="text2"/>
              <w:spacing w:val="5"/>
              <w:sz w:val="24"/>
              <w:szCs w:val="24"/>
            </w:rPr>
            <w:t xml:space="preserve"> </w:t>
          </w:r>
          <w:r w:rsidRPr="009D6C52">
            <w:rPr>
              <w:i/>
              <w:iCs/>
              <w:smallCaps/>
              <w:noProof/>
              <w:color w:val="575F6D" w:themeColor="text2"/>
              <w:spacing w:val="5"/>
              <w:sz w:val="24"/>
              <w:szCs w:val="24"/>
            </w:rPr>
            <w:pict>
              <v:group id="Группа 1" o:spid="_x0000_s1107" style="position:absolute;margin-left:0;margin-top:0;width:139.7pt;height:842.4pt;z-index:251665920;mso-left-percent:750;mso-position-horizontal-relative:page;mso-position-vertical:center;mso-position-vertical-relative:page;mso-left-percent:750;mso-width-relative:margin" coordsize="17742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iNHAYAAOMaAAAOAAAAZHJzL2Uyb0RvYy54bWzsWV2O2zYQfi/QOxB6V6z/HyPeYG1LaYG0&#10;CZoUfeZKsiVUElVSXu+2KFCgR+hFeoNeIblRh0NJluw1GiS7i6DYXcAWJZGc+fjNx+H4+YubqiTX&#10;GRcFqxea+czQSFYnLC3q7UL78V2sBxoRLa1TWrI6W2i3mdBeXHz91fN9M88slrMyzTiBQWox3zcL&#10;LW/bZj6biSTPKiqesSar4eGG8Yq20OTbWcrpHkavypllGN5sz3jacJZkQsDdtXqoXeD4m02WtK83&#10;G5G1pFxoYFuLnxw/r+Tn7OI5nW85bfIi6cygn2BFRYsaJh2GWtOWkh0vToaqioQzwTbts4RVM7bZ&#10;FEmGPoA3pnHkzUvOdg36sp3vt80AE0B7hNMnD5t8f/2GkyKFtdNITStYovd/ffjjw5/v/4H/v4kp&#10;Edo32zm8+JI3b5s3vLuxVS3p9M2GV/Ib3CE3iO3tgG1205IEbpq+b4e2r5EEnpmGFwZO0MGf5LBG&#10;Jx2TPDp0dazQPu0666eeSQsHg4bGYHnnouf2PiKyxPdPvVOLCI6+YsnPAnzFsQ/eqzG7ucjV/juW&#10;AmZ01zJc/yMobCMIzVAjd+DheK7tO6dO0fmAh2dYFvYNAttVVD2gYtkmEBrR9EzTkY/P4gGxJQ70&#10;EZ9Hn7c5bTJkpZCs6LH1emx/gKCj9bbMiB8ofPE9SR0JrlDIkpqtcngtu+Sc7fOMpmAWsg0AH3WQ&#10;DQFd/xNqz/PBBAD6ANbAPdcEHO+Gis4bLtqXGauIvFhoHMzHpaTXr0SrUO1fUeSgaVyUJeGs/alo&#10;c4RDmo4PBfRRF6Rh4JGBtwXfXq1KTq4pyFAcLb3A69ZrK8Zvm4b8U12kAmZDJ5okWd2qScpdBaxT&#10;g3U9wEw6h/sykHASDC3gAwqpHAbZIWeDm9veyrKoCawBhqxIaJmhDiifQRTRTxy5lp81k36rpyXe&#10;AYA7fyXUqHe/hablGEsr1GMv8HUndlw99I1AN8xwGXqGEzrr+HfpounM8yJNs/pVUWe99prOx5Gz&#10;2wWUaqL6kv1CC13LVeixshisn6C/jJeej8Ek0Rm/VhUtbEVlUQGF1DogqpKaUZ3idUuLUl3PpuYj&#10;rIBB/42oIJEld6VmiPkVS2+Bx0AbxBs2TbjIGf9VI3vYgBaa+GVHeaaR8tsamBOajiN3LGw4rm9B&#10;g4+fXI2f0DqBoRZaq8GCystVq3a5XcOLbQ4zKe7U7BKkalMgsQ9Wgd2yASqhbH14uYCdQG030h6M&#10;IeKHI7lY1Uoukpu60+JBMfDtd7cN6O5EMFSXjxcM21XKfCoYZ4X1RC1Ey6nEd8XqGoSDcQXzGe0Y&#10;IgiCtZaENS2/j/cxFSeMjaNVdBl1ejFhLKQHHTHPkRSmkZF7Z5waYRREgaM7lhfpjrFe65fxytG9&#10;2PTdtb1erdbmNE5R9VSqBuz/1Dg9UpJBBeToffj03+fDSKrQIzMWMtljxqoMRtoBG+HDMzaw7eN8&#10;QOquTK9GjFUx0adG981YK3BBPuUiTqg47DNq+7mf7WoywxPZH1OeQRlPyN6dBR6J7J4bwB5xZz43&#10;Ivs0771vsru+6Xbp2JM8f9ny7AMpThhrPW5CcXpcO5VnA5Oc4aR234w9J8/TA0jkrfsDyJPGqrx8&#10;klBAatHVEx4pHfaH6strOL6RwB4R96EPzhA4oLJ+6Lh2iHKK+aIq2piGGQRQNVFFG9+0TDzSn6dv&#10;VpZFI2R5gM7PJMETxj183qASbTuAkzL4UTXpQkuvyi84g3k6NspKLh7yYJW65LqrMvmQ/yqVV3GC&#10;B/nulQeJE7IBPn/Tn567Aqflhk6oMnEoaQa+qnONwiYIHKOPmhDKIX01pq8O9vWkruT0FDR9sQsP&#10;fhOB+Pi0H6v9cGLESs1dJ97L2DV8xw5033dt3bEjQ18G8Uq/XJlQPIyWq2V0dOKNcEzx+cUpPIT3&#10;BsoG20Gx6W2e7klayKojFHhC2APSAqo2NnDKDaGYScst/KiStBwqP5Ni4x1VRTO2YjtWuls2OVXn&#10;MBfriXJvg/OaygHwepgeW9nBslFdq3NevfH/KG3hvg6/pKBP3a8+8qeacRuux79NXfwLAAD//wMA&#10;UEsDBBQABgAIAAAAIQCmLq1X3AAAAAYBAAAPAAAAZHJzL2Rvd25yZXYueG1sTI9BS8NAEIXvgv9h&#10;GcGLtBtDqTFmU6QQPadKpbdtdkyC2dm4u23iv3f0opcHw3u8902xme0gzuhD70jB7TIBgdQ401Or&#10;4PWlWmQgQtRk9OAIFXxhgE15eVHo3LiJajzvYiu4hEKuFXQxjrmUoenQ6rB0IxJ7785bHfn0rTRe&#10;T1xuB5kmyVpa3RMvdHrEbYfNx+5kFeyrfT19HtLn+q2tbp4a32O0W6Wur+bHBxAR5/gXhh98RoeS&#10;mY7uRCaIQQE/En+VvfTufgXiyKF1tspAloX8j19+AwAA//8DAFBLAQItABQABgAIAAAAIQC2gziS&#10;/gAAAOEBAAATAAAAAAAAAAAAAAAAAAAAAABbQ29udGVudF9UeXBlc10ueG1sUEsBAi0AFAAGAAgA&#10;AAAhADj9If/WAAAAlAEAAAsAAAAAAAAAAAAAAAAALwEAAF9yZWxzLy5yZWxzUEsBAi0AFAAGAAgA&#10;AAAhABJeyI0cBgAA4xoAAA4AAAAAAAAAAAAAAAAALgIAAGRycy9lMm9Eb2MueG1sUEsBAi0AFAAG&#10;AAgAAAAhAKYurVfcAAAABgEAAA8AAAAAAAAAAAAAAAAAdggAAGRycy9kb3ducmV2LnhtbFBLBQYA&#10;AAAABAAEAPMAAAB/CQAAAAA=&#10;">
                <v:group id="Group 77" o:spid="_x0000_s1027" style="position:absolute;left:3089;width:14653;height:10698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rect id="Rectangle 78" o:spid="_x0000_s1028" style="position:absolute;left:6676;top:8835;width:1512;height:16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op8UA&#10;AADbAAAADwAAAGRycy9kb3ducmV2LnhtbESPT2sCMRDF7wW/QxjBW80quJTVKKIVPLSH+gevw2bc&#10;rG4mS5K62376plDo8fHm/d68xaq3jXiQD7VjBZNxBoK4dLrmSsHpuHt+AREissbGMSn4ogCr5eBp&#10;gYV2HX/Q4xArkSAcClRgYmwLKUNpyGIYu5Y4eVfnLcYkfSW1xy7BbSOnWZZLizWnBoMtbQyV98On&#10;TW+Ysn6dfV+Ml9u32bQzu8nt/azUaNiv5yAi9fH/+C+91wryHH63JAD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WinxQAAANsAAAAPAAAAAAAAAAAAAAAAAJgCAABkcnMv&#10;ZG93bnJldi54bWxQSwUGAAAAAAQABAD1AAAAigMAAAAA&#10;" fillcolor="#feb686" stroked="f" strokecolor="#bfb675">
                    <v:fill color2="#fe8637 [3204]" rotate="t" angle="90" focus="100%" type="gradient"/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9" o:spid="_x0000_s1029" type="#_x0000_t32" style="position:absolute;left:6359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v4y8QAAADbAAAADwAAAGRycy9kb3ducmV2LnhtbESPQWvCQBSE70L/w/IKvZlNrRhJXSUV&#10;BKUn0x48PrKv2WD2bchuTOqv7xYKPQ4z8w2z2U22FTfqfeNYwXOSgiCunG64VvD5cZivQfiArLF1&#10;TAq+ycNu+zDbYK7dyGe6laEWEcI+RwUmhC6X0leGLPrEdcTR+3K9xRBlX0vd4xjhtpWLNF1Jiw3H&#10;BYMd7Q1V13KwCrKX4Vosu/Z0T9+PZrzzGS/7N6WeHqfiFUSgKfyH/9pHrWCVwe+X+AP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/jLxAAAANsAAAAPAAAAAAAAAAAA&#10;AAAAAKECAABkcnMvZG93bnJldi54bWxQSwUGAAAAAAQABAD5AAAAkgMAAAAA&#10;" strokecolor="#feceae" strokeweight="1pt"/>
                  <v:shape id="AutoShape 80" o:spid="_x0000_s1030" type="#_x0000_t32" style="position:absolute;left:8332;top:8835;width:0;height:161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5TGMAAAADbAAAADwAAAGRycy9kb3ducmV2LnhtbERPTWsCMRC9F/wPYYTeatYWpKxGEUHq&#10;QQrdiuBt2Iybxc0kJnHd/vvmIHh8vO/FarCd6CnE1rGC6aQAQVw73XKj4PC7ffsEEROyxs4xKfij&#10;CKvl6GWBpXZ3/qG+So3IIRxLVGBS8qWUsTZkMU6cJ87c2QWLKcPQSB3wnsNtJ9+LYiYttpwbDHra&#10;GKov1c0q2AcbzVfFH7ej77+vhT9V5+NJqdfxsJ6DSDSkp/jh3mkFszw2f8k/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uUxjAAAAA2wAAAA8AAAAAAAAAAAAAAAAA&#10;oQIAAGRycy9kb3ducmV2LnhtbFBLBQYAAAAABAAEAPkAAACOAwAAAAA=&#10;" strokecolor="#fe8637 [3204]" strokeweight="2.25pt"/>
                  <v:shape id="AutoShape 81" o:spid="_x0000_s1031" type="#_x0000_t32" style="position:absolute;left:6587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1/sMAAADbAAAADwAAAGRycy9kb3ducmV2LnhtbESP3WoCMRSE7wu+QziCdzWrgtTVKP5U&#10;kJZeVH2AQ3L2Bzcna5Lq+vamUOjlMDPfMItVZxtxIx9qxwpGwwwEsXam5lLB+bR/fQMRIrLBxjEp&#10;eFCA1bL3ssDcuDt/0+0YS5EgHHJUUMXY5lIGXZHFMHQtcfIK5y3GJH0pjcd7gttGjrNsKi3WnBYq&#10;bGlbkb4cf6yCycNftd5dP3bjr892X2yKd3+RSg363XoOIlIX/8N/7YNRMJ3B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adf7DAAAA2wAAAA8AAAAAAAAAAAAA&#10;AAAAoQIAAGRycy9kb3ducmV2LnhtbFBLBQYAAAAABAAEAPkAAACRAwAAAAA=&#10;" strokecolor="#feceae" strokeweight="4.5pt"/>
                  <v:shape id="AutoShape 82" o:spid="_x0000_s1032" type="#_x0000_t32" style="position:absolute;left:6022;top:8835;width:0;height:161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7L7bwAAADbAAAADwAAAGRycy9kb3ducmV2LnhtbERPvQrCMBDeBd8hnOCmqQoq1SgqCIKL&#10;WkHHoznbYnMpTbT17c0gOH58/8t1a0rxptoVlhWMhhEI4tTqgjMF12Q/mINwHlljaZkUfMjBetXt&#10;LDHWtuEzvS8+EyGEXYwKcu+rWEqX5mTQDW1FHLiHrQ36AOtM6hqbEG5KOY6iqTRYcGjIsaJdTunz&#10;8jIKtrPTUd+T42FyGzWaSm4qq09K9XvtZgHCU+v/4p/7oBXMwvrwJfwAufo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Y7L7bwAAADbAAAADwAAAAAAAAAAAAAAAAChAgAA&#10;ZHJzL2Rvd25yZXYueG1sUEsFBgAAAAAEAAQA+QAAAIoDAAAAAA==&#10;" strokecolor="#fee6d6" strokeweight="2.25pt"/>
                </v:group>
                <v:oval id="Oval 83" o:spid="_x0000_s1033" style="position:absolute;top:79453;width:11018;height:10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MxsUA&#10;AADbAAAADwAAAGRycy9kb3ducmV2LnhtbESPT2vCQBTE74LfYXlCb7qxpbaNrlKk/rvVtKjHR/aZ&#10;RLNvQ3bV+O1dQfA4zMxvmNGkMaU4U+0Kywr6vQgEcWp1wZmC/79Z9xOE88gaS8uk4EoOJuN2a4Sx&#10;thde0znxmQgQdjEqyL2vYildmpNB17MVcfD2tjbog6wzqWu8BLgp5WsUDaTBgsNCjhVNc0qPycko&#10;2L6teDrfzpqv38Xm8DM/vZe7bKXUS6f5HoLw1Phn+NFeagUffbh/CT9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0zGxQAAANsAAAAPAAAAAAAAAAAAAAAAAJgCAABkcnMv&#10;ZG93bnJldi54bWxQSwUGAAAAAAQABAD1AAAAigMAAAAA&#10;" fillcolor="#fe8637 [3204]" strokecolor="#fe8637 [3204]" strokeweight="3pt">
                  <v:stroke linestyle="thinThin"/>
                </v:oval>
                <v:oval id="Oval 85" o:spid="_x0000_s1034" style="position:absolute;left:2594;top:93787;width:1884;height:19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jRsMA&#10;AADbAAAADwAAAGRycy9kb3ducmV2LnhtbESP3YrCMBSE74V9h3AWvNPUiq5UoywL/iAi6AreHpqz&#10;bdnmpDSprW9vBMHLYWa+YRarzpTiRrUrLCsYDSMQxKnVBWcKLr/rwQyE88gaS8uk4E4OVsuP3gIT&#10;bVs+0e3sMxEg7BJUkHtfJVK6NCeDbmgr4uD92dqgD7LOpK6xDXBTyjiKptJgwWEhx4p+ckr/z41R&#10;UGx41GX77eQqp4fjvkrHTXtkpfqf3fcchKfOv8Ov9k4r+Ir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SjRsMAAADbAAAADwAAAAAAAAAAAAAAAACYAgAAZHJzL2Rv&#10;d25yZXYueG1sUEsFBgAAAAAEAAQA9QAAAIgDAAAAAA==&#10;" fillcolor="#fe8637 [3204]" strokecolor="#fe8637 [3204]" strokeweight="3pt">
                  <v:stroke linestyle="thinThin"/>
                  <v:shadow color="#1f2f3f" opacity=".5" offset=",3pt"/>
                </v:oval>
                <w10:wrap anchorx="page" anchory="page"/>
              </v:group>
            </w:pict>
          </w:r>
          <w:r w:rsidR="009E5EC7">
            <w:rPr>
              <w:i/>
              <w:iCs/>
              <w:smallCaps/>
              <w:color w:val="575F6D" w:themeColor="text2"/>
              <w:spacing w:val="5"/>
              <w:sz w:val="24"/>
              <w:szCs w:val="24"/>
            </w:rPr>
            <w:br w:type="page"/>
          </w:r>
        </w:sdtContent>
      </w:sdt>
    </w:p>
    <w:p w:rsidR="001B5D71" w:rsidRDefault="009D6C52" w:rsidP="0054021C">
      <w:pPr>
        <w:pStyle w:val="a3"/>
        <w:ind w:left="-1800"/>
        <w:jc w:val="center"/>
        <w:rPr>
          <w:szCs w:val="52"/>
        </w:rPr>
      </w:pPr>
      <w:r w:rsidRPr="009D6C52">
        <w:rPr>
          <w:rFonts w:eastAsiaTheme="majorEastAsia" w:cstheme="majorBidi"/>
          <w:b/>
          <w:noProof/>
          <w:color w:val="244583" w:themeColor="accent2" w:themeShade="80"/>
          <w:spacing w:val="20"/>
          <w:sz w:val="22"/>
          <w:szCs w:val="22"/>
        </w:rPr>
        <w:lastRenderedPageBreak/>
        <w:pict>
          <v:group id="_x0000_s1190" style="position:absolute;left:0;text-align:left;margin-left:461.45pt;margin-top:-13.2pt;width:139.7pt;height:842.4pt;z-index:251688448;mso-position-horizontal-relative:page;mso-position-vertical-relative:page;mso-width-relative:margin" coordsize="17742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iNHAYAAOMaAAAOAAAAZHJzL2Uyb0RvYy54bWzsWV2O2zYQfi/QOxB6V6z/HyPeYG1LaYG0&#10;CZoUfeZKsiVUElVSXu+2KFCgR+hFeoNeIblRh0NJluw1GiS7i6DYXcAWJZGc+fjNx+H4+YubqiTX&#10;GRcFqxea+czQSFYnLC3q7UL78V2sBxoRLa1TWrI6W2i3mdBeXHz91fN9M88slrMyzTiBQWox3zcL&#10;LW/bZj6biSTPKiqesSar4eGG8Yq20OTbWcrpHkavypllGN5sz3jacJZkQsDdtXqoXeD4m02WtK83&#10;G5G1pFxoYFuLnxw/r+Tn7OI5nW85bfIi6cygn2BFRYsaJh2GWtOWkh0vToaqioQzwTbts4RVM7bZ&#10;FEmGPoA3pnHkzUvOdg36sp3vt80AE0B7hNMnD5t8f/2GkyKFtdNITStYovd/ffjjw5/v/4H/v4kp&#10;Edo32zm8+JI3b5s3vLuxVS3p9M2GV/Ib3CE3iO3tgG1205IEbpq+b4e2r5EEnpmGFwZO0MGf5LBG&#10;Jx2TPDp0dazQPu0666eeSQsHg4bGYHnnouf2PiKyxPdPvVOLCI6+YsnPAnzFsQ/eqzG7ucjV/juW&#10;AmZ01zJc/yMobCMIzVAjd+DheK7tO6dO0fmAh2dYFvYNAttVVD2gYtkmEBrR9EzTkY/P4gGxJQ70&#10;EZ9Hn7c5bTJkpZCs6LH1emx/gKCj9bbMiB8ofPE9SR0JrlDIkpqtcngtu+Sc7fOMpmAWsg0AH3WQ&#10;DQFd/xNqz/PBBAD6ANbAPdcEHO+Gis4bLtqXGauIvFhoHMzHpaTXr0SrUO1fUeSgaVyUJeGs/alo&#10;c4RDmo4PBfRRF6Rh4JGBtwXfXq1KTq4pyFAcLb3A69ZrK8Zvm4b8U12kAmZDJ5okWd2qScpdBaxT&#10;g3U9wEw6h/sykHASDC3gAwqpHAbZIWeDm9veyrKoCawBhqxIaJmhDiifQRTRTxy5lp81k36rpyXe&#10;AYA7fyXUqHe/hablGEsr1GMv8HUndlw99I1AN8xwGXqGEzrr+HfpounM8yJNs/pVUWe99prOx5Gz&#10;2wWUaqL6kv1CC13LVeixshisn6C/jJeej8Ek0Rm/VhUtbEVlUQGF1DogqpKaUZ3idUuLUl3PpuYj&#10;rIBB/42oIJEld6VmiPkVS2+Bx0AbxBs2TbjIGf9VI3vYgBaa+GVHeaaR8tsamBOajiN3LGw4rm9B&#10;g4+fXI2f0DqBoRZaq8GCystVq3a5XcOLbQ4zKe7U7BKkalMgsQ9Wgd2yASqhbH14uYCdQG030h6M&#10;IeKHI7lY1Uoukpu60+JBMfDtd7cN6O5EMFSXjxcM21XKfCoYZ4X1RC1Ey6nEd8XqGoSDcQXzGe0Y&#10;IgiCtZaENS2/j/cxFSeMjaNVdBl1ejFhLKQHHTHPkRSmkZF7Z5waYRREgaM7lhfpjrFe65fxytG9&#10;2PTdtb1erdbmNE5R9VSqBuz/1Dg9UpJBBeToffj03+fDSKrQIzMWMtljxqoMRtoBG+HDMzaw7eN8&#10;QOquTK9GjFUx0adG981YK3BBPuUiTqg47DNq+7mf7WoywxPZH1OeQRlPyN6dBR6J7J4bwB5xZz43&#10;Ivs0771vsru+6Xbp2JM8f9ny7AMpThhrPW5CcXpcO5VnA5Oc4aR234w9J8/TA0jkrfsDyJPGqrx8&#10;klBAatHVEx4pHfaH6strOL6RwB4R96EPzhA4oLJ+6Lh2iHKK+aIq2piGGQRQNVFFG9+0TDzSn6dv&#10;VpZFI2R5gM7PJMETxj183qASbTuAkzL4UTXpQkuvyi84g3k6NspKLh7yYJW65LqrMvmQ/yqVV3GC&#10;B/nulQeJE7IBPn/Tn567Aqflhk6oMnEoaQa+qnONwiYIHKOPmhDKIX01pq8O9vWkruT0FDR9sQsP&#10;fhOB+Pi0H6v9cGLESs1dJ97L2DV8xw5033dt3bEjQ18G8Uq/XJlQPIyWq2V0dOKNcEzx+cUpPIT3&#10;BsoG20Gx6W2e7klayKojFHhC2APSAqo2NnDKDaGYScst/KiStBwqP5Ni4x1VRTO2YjtWuls2OVXn&#10;MBfriXJvg/OaygHwepgeW9nBslFdq3NevfH/KG3hvg6/pKBP3a8+8qeacRuux79NXfwLAAD//wMA&#10;UEsDBBQABgAIAAAAIQCmLq1X3AAAAAYBAAAPAAAAZHJzL2Rvd25yZXYueG1sTI9BS8NAEIXvgv9h&#10;GcGLtBtDqTFmU6QQPadKpbdtdkyC2dm4u23iv3f0opcHw3u8902xme0gzuhD70jB7TIBgdQ401Or&#10;4PWlWmQgQtRk9OAIFXxhgE15eVHo3LiJajzvYiu4hEKuFXQxjrmUoenQ6rB0IxJ7785bHfn0rTRe&#10;T1xuB5kmyVpa3RMvdHrEbYfNx+5kFeyrfT19HtLn+q2tbp4a32O0W6Wur+bHBxAR5/gXhh98RoeS&#10;mY7uRCaIQQE/En+VvfTufgXiyKF1tspAloX8j19+AwAA//8DAFBLAQItABQABgAIAAAAIQC2gziS&#10;/gAAAOEBAAATAAAAAAAAAAAAAAAAAAAAAABbQ29udGVudF9UeXBlc10ueG1sUEsBAi0AFAAGAAgA&#10;AAAhADj9If/WAAAAlAEAAAsAAAAAAAAAAAAAAAAALwEAAF9yZWxzLy5yZWxzUEsBAi0AFAAGAAgA&#10;AAAhABJeyI0cBgAA4xoAAA4AAAAAAAAAAAAAAAAALgIAAGRycy9lMm9Eb2MueG1sUEsBAi0AFAAG&#10;AAgAAAAhAKYurVfcAAAABgEAAA8AAAAAAAAAAAAAAAAAdggAAGRycy9kb3ducmV2LnhtbFBLBQYA&#10;AAAABAAEAPMAAAB/CQAAAAA=&#10;">
            <v:group id="Group 77" o:spid="_x0000_s1191" style="position:absolute;left:3089;width:14653;height:10698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rect id="Rectangle 78" o:spid="_x0000_s1192" style="position:absolute;left:6676;top:8835;width:1512;height:16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op8UA&#10;AADbAAAADwAAAGRycy9kb3ducmV2LnhtbESPT2sCMRDF7wW/QxjBW80quJTVKKIVPLSH+gevw2bc&#10;rG4mS5K62376plDo8fHm/d68xaq3jXiQD7VjBZNxBoK4dLrmSsHpuHt+AREissbGMSn4ogCr5eBp&#10;gYV2HX/Q4xArkSAcClRgYmwLKUNpyGIYu5Y4eVfnLcYkfSW1xy7BbSOnWZZLizWnBoMtbQyV98On&#10;TW+Ysn6dfV+Ml9u32bQzu8nt/azUaNiv5yAi9fH/+C+91wryHH63JAD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WinxQAAANsAAAAPAAAAAAAAAAAAAAAAAJgCAABkcnMv&#10;ZG93bnJldi54bWxQSwUGAAAAAAQABAD1AAAAigMAAAAA&#10;" fillcolor="#feb686" stroked="f" strokecolor="#bfb675">
                <v:fill color2="#fe8637 [3204]" rotate="t" angle="90" focus="100%" type="gradient"/>
              </v:rect>
              <v:shape id="AutoShape 79" o:spid="_x0000_s1193" type="#_x0000_t32" style="position:absolute;left:6359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v4y8QAAADbAAAADwAAAGRycy9kb3ducmV2LnhtbESPQWvCQBSE70L/w/IKvZlNrRhJXSUV&#10;BKUn0x48PrKv2WD2bchuTOqv7xYKPQ4z8w2z2U22FTfqfeNYwXOSgiCunG64VvD5cZivQfiArLF1&#10;TAq+ycNu+zDbYK7dyGe6laEWEcI+RwUmhC6X0leGLPrEdcTR+3K9xRBlX0vd4xjhtpWLNF1Jiw3H&#10;BYMd7Q1V13KwCrKX4Vosu/Z0T9+PZrzzGS/7N6WeHqfiFUSgKfyH/9pHrWCVwe+X+AP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/jLxAAAANsAAAAPAAAAAAAAAAAA&#10;AAAAAKECAABkcnMvZG93bnJldi54bWxQSwUGAAAAAAQABAD5AAAAkgMAAAAA&#10;" strokecolor="#feceae" strokeweight="1pt"/>
              <v:shape id="AutoShape 80" o:spid="_x0000_s1194" type="#_x0000_t32" style="position:absolute;left:8332;top:8835;width:0;height:161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5TGMAAAADbAAAADwAAAGRycy9kb3ducmV2LnhtbERPTWsCMRC9F/wPYYTeatYWpKxGEUHq&#10;QQrdiuBt2Iybxc0kJnHd/vvmIHh8vO/FarCd6CnE1rGC6aQAQVw73XKj4PC7ffsEEROyxs4xKfij&#10;CKvl6GWBpXZ3/qG+So3IIRxLVGBS8qWUsTZkMU6cJ87c2QWLKcPQSB3wnsNtJ9+LYiYttpwbDHra&#10;GKov1c0q2AcbzVfFH7ej77+vhT9V5+NJqdfxsJ6DSDSkp/jh3mkFszw2f8k/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uUxjAAAAA2wAAAA8AAAAAAAAAAAAAAAAA&#10;oQIAAGRycy9kb3ducmV2LnhtbFBLBQYAAAAABAAEAPkAAACOAwAAAAA=&#10;" strokecolor="#fe8637 [3204]" strokeweight="2.25pt"/>
              <v:shape id="AutoShape 81" o:spid="_x0000_s1195" type="#_x0000_t32" style="position:absolute;left:6587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1/sMAAADbAAAADwAAAGRycy9kb3ducmV2LnhtbESP3WoCMRSE7wu+QziCdzWrgtTVKP5U&#10;kJZeVH2AQ3L2Bzcna5Lq+vamUOjlMDPfMItVZxtxIx9qxwpGwwwEsXam5lLB+bR/fQMRIrLBxjEp&#10;eFCA1bL3ssDcuDt/0+0YS5EgHHJUUMXY5lIGXZHFMHQtcfIK5y3GJH0pjcd7gttGjrNsKi3WnBYq&#10;bGlbkb4cf6yCycNftd5dP3bjr892X2yKd3+RSg363XoOIlIX/8N/7YNRMJ3B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adf7DAAAA2wAAAA8AAAAAAAAAAAAA&#10;AAAAoQIAAGRycy9kb3ducmV2LnhtbFBLBQYAAAAABAAEAPkAAACRAwAAAAA=&#10;" strokecolor="#feceae" strokeweight="4.5pt"/>
              <v:shape id="AutoShape 82" o:spid="_x0000_s1196" type="#_x0000_t32" style="position:absolute;left:6022;top:8835;width:0;height:161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7L7bwAAADbAAAADwAAAGRycy9kb3ducmV2LnhtbERPvQrCMBDeBd8hnOCmqQoq1SgqCIKL&#10;WkHHoznbYnMpTbT17c0gOH58/8t1a0rxptoVlhWMhhEI4tTqgjMF12Q/mINwHlljaZkUfMjBetXt&#10;LDHWtuEzvS8+EyGEXYwKcu+rWEqX5mTQDW1FHLiHrQ36AOtM6hqbEG5KOY6iqTRYcGjIsaJdTunz&#10;8jIKtrPTUd+T42FyGzWaSm4qq09K9XvtZgHCU+v/4p/7oBXMwvrwJfwAufo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Y7L7bwAAADbAAAADwAAAAAAAAAAAAAAAAChAgAA&#10;ZHJzL2Rvd25yZXYueG1sUEsFBgAAAAAEAAQA+QAAAIoDAAAAAA==&#10;" strokecolor="#fee6d6" strokeweight="2.25pt"/>
            </v:group>
            <v:oval id="Oval 83" o:spid="_x0000_s1197" style="position:absolute;top:79453;width:11018;height:10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MxsUA&#10;AADbAAAADwAAAGRycy9kb3ducmV2LnhtbESPT2vCQBTE74LfYXlCb7qxpbaNrlKk/rvVtKjHR/aZ&#10;RLNvQ3bV+O1dQfA4zMxvmNGkMaU4U+0Kywr6vQgEcWp1wZmC/79Z9xOE88gaS8uk4EoOJuN2a4Sx&#10;thde0znxmQgQdjEqyL2vYildmpNB17MVcfD2tjbog6wzqWu8BLgp5WsUDaTBgsNCjhVNc0qPycko&#10;2L6teDrfzpqv38Xm8DM/vZe7bKXUS6f5HoLw1Phn+NFeagUffbh/CT9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0zGxQAAANsAAAAPAAAAAAAAAAAAAAAAAJgCAABkcnMv&#10;ZG93bnJldi54bWxQSwUGAAAAAAQABAD1AAAAigMAAAAA&#10;" fillcolor="#fe8637 [3204]" strokecolor="#fe8637 [3204]" strokeweight="3pt">
              <v:stroke linestyle="thinThin"/>
            </v:oval>
            <v:oval id="Oval 85" o:spid="_x0000_s1198" style="position:absolute;left:2594;top:93787;width:1884;height:19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jRsMA&#10;AADbAAAADwAAAGRycy9kb3ducmV2LnhtbESP3YrCMBSE74V9h3AWvNPUiq5UoywL/iAi6AreHpqz&#10;bdnmpDSprW9vBMHLYWa+YRarzpTiRrUrLCsYDSMQxKnVBWcKLr/rwQyE88gaS8uk4E4OVsuP3gIT&#10;bVs+0e3sMxEg7BJUkHtfJVK6NCeDbmgr4uD92dqgD7LOpK6xDXBTyjiKptJgwWEhx4p+ckr/z41R&#10;UGx41GX77eQqp4fjvkrHTXtkpfqf3fcchKfOv8Ov9k4r+Ir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SjRsMAAADbAAAADwAAAAAAAAAAAAAAAACYAgAAZHJzL2Rv&#10;d25yZXYueG1sUEsFBgAAAAAEAAQA9QAAAIgDAAAAAA==&#10;" fillcolor="#fe8637 [3204]" strokecolor="#fe8637 [3204]" strokeweight="3pt">
              <v:stroke linestyle="thinThin"/>
              <v:shadow color="#1f2f3f" opacity=".5" offset=",3pt"/>
            </v:oval>
            <w10:wrap anchorx="page" anchory="page"/>
          </v:group>
        </w:pict>
      </w:r>
      <w:r w:rsidRPr="009D6C52">
        <w:rPr>
          <w:rFonts w:eastAsiaTheme="majorEastAsia" w:cstheme="majorBidi"/>
          <w:b/>
          <w:noProof/>
          <w:color w:val="244583" w:themeColor="accent2" w:themeShade="80"/>
          <w:spacing w:val="20"/>
          <w:sz w:val="22"/>
          <w:szCs w:val="22"/>
        </w:rPr>
        <w:pict>
          <v:group id="_x0000_s1181" style="position:absolute;left:0;text-align:left;margin-left:461.45pt;margin-top:-13.2pt;width:139.7pt;height:842.4pt;z-index:251687424;mso-position-horizontal-relative:page;mso-position-vertical-relative:page;mso-width-relative:margin" coordsize="17742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iNHAYAAOMaAAAOAAAAZHJzL2Uyb0RvYy54bWzsWV2O2zYQfi/QOxB6V6z/HyPeYG1LaYG0&#10;CZoUfeZKsiVUElVSXu+2KFCgR+hFeoNeIblRh0NJluw1GiS7i6DYXcAWJZGc+fjNx+H4+YubqiTX&#10;GRcFqxea+czQSFYnLC3q7UL78V2sBxoRLa1TWrI6W2i3mdBeXHz91fN9M88slrMyzTiBQWox3zcL&#10;LW/bZj6biSTPKiqesSar4eGG8Yq20OTbWcrpHkavypllGN5sz3jacJZkQsDdtXqoXeD4m02WtK83&#10;G5G1pFxoYFuLnxw/r+Tn7OI5nW85bfIi6cygn2BFRYsaJh2GWtOWkh0vToaqioQzwTbts4RVM7bZ&#10;FEmGPoA3pnHkzUvOdg36sp3vt80AE0B7hNMnD5t8f/2GkyKFtdNITStYovd/ffjjw5/v/4H/v4kp&#10;Edo32zm8+JI3b5s3vLuxVS3p9M2GV/Ib3CE3iO3tgG1205IEbpq+b4e2r5EEnpmGFwZO0MGf5LBG&#10;Jx2TPDp0dazQPu0666eeSQsHg4bGYHnnouf2PiKyxPdPvVOLCI6+YsnPAnzFsQ/eqzG7ucjV/juW&#10;AmZ01zJc/yMobCMIzVAjd+DheK7tO6dO0fmAh2dYFvYNAttVVD2gYtkmEBrR9EzTkY/P4gGxJQ70&#10;EZ9Hn7c5bTJkpZCs6LH1emx/gKCj9bbMiB8ofPE9SR0JrlDIkpqtcngtu+Sc7fOMpmAWsg0AH3WQ&#10;DQFd/xNqz/PBBAD6ANbAPdcEHO+Gis4bLtqXGauIvFhoHMzHpaTXr0SrUO1fUeSgaVyUJeGs/alo&#10;c4RDmo4PBfRRF6Rh4JGBtwXfXq1KTq4pyFAcLb3A69ZrK8Zvm4b8U12kAmZDJ5okWd2qScpdBaxT&#10;g3U9wEw6h/sykHASDC3gAwqpHAbZIWeDm9veyrKoCawBhqxIaJmhDiifQRTRTxy5lp81k36rpyXe&#10;AYA7fyXUqHe/hablGEsr1GMv8HUndlw99I1AN8xwGXqGEzrr+HfpounM8yJNs/pVUWe99prOx5Gz&#10;2wWUaqL6kv1CC13LVeixshisn6C/jJeej8Ek0Rm/VhUtbEVlUQGF1DogqpKaUZ3idUuLUl3PpuYj&#10;rIBB/42oIJEld6VmiPkVS2+Bx0AbxBs2TbjIGf9VI3vYgBaa+GVHeaaR8tsamBOajiN3LGw4rm9B&#10;g4+fXI2f0DqBoRZaq8GCystVq3a5XcOLbQ4zKe7U7BKkalMgsQ9Wgd2yASqhbH14uYCdQG030h6M&#10;IeKHI7lY1Uoukpu60+JBMfDtd7cN6O5EMFSXjxcM21XKfCoYZ4X1RC1Ey6nEd8XqGoSDcQXzGe0Y&#10;IgiCtZaENS2/j/cxFSeMjaNVdBl1ejFhLKQHHTHPkRSmkZF7Z5waYRREgaM7lhfpjrFe65fxytG9&#10;2PTdtb1erdbmNE5R9VSqBuz/1Dg9UpJBBeToffj03+fDSKrQIzMWMtljxqoMRtoBG+HDMzaw7eN8&#10;QOquTK9GjFUx0adG981YK3BBPuUiTqg47DNq+7mf7WoywxPZH1OeQRlPyN6dBR6J7J4bwB5xZz43&#10;Ivs0771vsru+6Xbp2JM8f9ny7AMpThhrPW5CcXpcO5VnA5Oc4aR234w9J8/TA0jkrfsDyJPGqrx8&#10;klBAatHVEx4pHfaH6strOL6RwB4R96EPzhA4oLJ+6Lh2iHKK+aIq2piGGQRQNVFFG9+0TDzSn6dv&#10;VpZFI2R5gM7PJMETxj183qASbTuAkzL4UTXpQkuvyi84g3k6NspKLh7yYJW65LqrMvmQ/yqVV3GC&#10;B/nulQeJE7IBPn/Tn567Aqflhk6oMnEoaQa+qnONwiYIHKOPmhDKIX01pq8O9vWkruT0FDR9sQsP&#10;fhOB+Pi0H6v9cGLESs1dJ97L2DV8xw5033dt3bEjQ18G8Uq/XJlQPIyWq2V0dOKNcEzx+cUpPIT3&#10;BsoG20Gx6W2e7klayKojFHhC2APSAqo2NnDKDaGYScst/KiStBwqP5Ni4x1VRTO2YjtWuls2OVXn&#10;MBfriXJvg/OaygHwepgeW9nBslFdq3NevfH/KG3hvg6/pKBP3a8+8qeacRuux79NXfwLAAD//wMA&#10;UEsDBBQABgAIAAAAIQCmLq1X3AAAAAYBAAAPAAAAZHJzL2Rvd25yZXYueG1sTI9BS8NAEIXvgv9h&#10;GcGLtBtDqTFmU6QQPadKpbdtdkyC2dm4u23iv3f0opcHw3u8902xme0gzuhD70jB7TIBgdQ401Or&#10;4PWlWmQgQtRk9OAIFXxhgE15eVHo3LiJajzvYiu4hEKuFXQxjrmUoenQ6rB0IxJ7785bHfn0rTRe&#10;T1xuB5kmyVpa3RMvdHrEbYfNx+5kFeyrfT19HtLn+q2tbp4a32O0W6Wur+bHBxAR5/gXhh98RoeS&#10;mY7uRCaIQQE/En+VvfTufgXiyKF1tspAloX8j19+AwAA//8DAFBLAQItABQABgAIAAAAIQC2gziS&#10;/gAAAOEBAAATAAAAAAAAAAAAAAAAAAAAAABbQ29udGVudF9UeXBlc10ueG1sUEsBAi0AFAAGAAgA&#10;AAAhADj9If/WAAAAlAEAAAsAAAAAAAAAAAAAAAAALwEAAF9yZWxzLy5yZWxzUEsBAi0AFAAGAAgA&#10;AAAhABJeyI0cBgAA4xoAAA4AAAAAAAAAAAAAAAAALgIAAGRycy9lMm9Eb2MueG1sUEsBAi0AFAAG&#10;AAgAAAAhAKYurVfcAAAABgEAAA8AAAAAAAAAAAAAAAAAdggAAGRycy9kb3ducmV2LnhtbFBLBQYA&#10;AAAABAAEAPMAAAB/CQAAAAA=&#10;">
            <v:group id="Group 77" o:spid="_x0000_s1182" style="position:absolute;left:3089;width:14653;height:10698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rect id="Rectangle 78" o:spid="_x0000_s1183" style="position:absolute;left:6676;top:8835;width:1512;height:16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op8UA&#10;AADbAAAADwAAAGRycy9kb3ducmV2LnhtbESPT2sCMRDF7wW/QxjBW80quJTVKKIVPLSH+gevw2bc&#10;rG4mS5K62376plDo8fHm/d68xaq3jXiQD7VjBZNxBoK4dLrmSsHpuHt+AREissbGMSn4ogCr5eBp&#10;gYV2HX/Q4xArkSAcClRgYmwLKUNpyGIYu5Y4eVfnLcYkfSW1xy7BbSOnWZZLizWnBoMtbQyV98On&#10;TW+Ysn6dfV+Ml9u32bQzu8nt/azUaNiv5yAi9fH/+C+91wryHH63JAD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WinxQAAANsAAAAPAAAAAAAAAAAAAAAAAJgCAABkcnMv&#10;ZG93bnJldi54bWxQSwUGAAAAAAQABAD1AAAAigMAAAAA&#10;" fillcolor="#feb686" stroked="f" strokecolor="#bfb675">
                <v:fill color2="#fe8637 [3204]" rotate="t" angle="90" focus="100%" type="gradient"/>
              </v:rect>
              <v:shape id="AutoShape 79" o:spid="_x0000_s1184" type="#_x0000_t32" style="position:absolute;left:6359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v4y8QAAADbAAAADwAAAGRycy9kb3ducmV2LnhtbESPQWvCQBSE70L/w/IKvZlNrRhJXSUV&#10;BKUn0x48PrKv2WD2bchuTOqv7xYKPQ4z8w2z2U22FTfqfeNYwXOSgiCunG64VvD5cZivQfiArLF1&#10;TAq+ycNu+zDbYK7dyGe6laEWEcI+RwUmhC6X0leGLPrEdcTR+3K9xRBlX0vd4xjhtpWLNF1Jiw3H&#10;BYMd7Q1V13KwCrKX4Vosu/Z0T9+PZrzzGS/7N6WeHqfiFUSgKfyH/9pHrWCVwe+X+AP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/jLxAAAANsAAAAPAAAAAAAAAAAA&#10;AAAAAKECAABkcnMvZG93bnJldi54bWxQSwUGAAAAAAQABAD5AAAAkgMAAAAA&#10;" strokecolor="#feceae" strokeweight="1pt"/>
              <v:shape id="AutoShape 80" o:spid="_x0000_s1185" type="#_x0000_t32" style="position:absolute;left:8332;top:8835;width:0;height:161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5TGMAAAADbAAAADwAAAGRycy9kb3ducmV2LnhtbERPTWsCMRC9F/wPYYTeatYWpKxGEUHq&#10;QQrdiuBt2Iybxc0kJnHd/vvmIHh8vO/FarCd6CnE1rGC6aQAQVw73XKj4PC7ffsEEROyxs4xKfij&#10;CKvl6GWBpXZ3/qG+So3IIRxLVGBS8qWUsTZkMU6cJ87c2QWLKcPQSB3wnsNtJ9+LYiYttpwbDHra&#10;GKov1c0q2AcbzVfFH7ej77+vhT9V5+NJqdfxsJ6DSDSkp/jh3mkFszw2f8k/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uUxjAAAAA2wAAAA8AAAAAAAAAAAAAAAAA&#10;oQIAAGRycy9kb3ducmV2LnhtbFBLBQYAAAAABAAEAPkAAACOAwAAAAA=&#10;" strokecolor="#fe8637 [3204]" strokeweight="2.25pt"/>
              <v:shape id="AutoShape 81" o:spid="_x0000_s1186" type="#_x0000_t32" style="position:absolute;left:6587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1/sMAAADbAAAADwAAAGRycy9kb3ducmV2LnhtbESP3WoCMRSE7wu+QziCdzWrgtTVKP5U&#10;kJZeVH2AQ3L2Bzcna5Lq+vamUOjlMDPfMItVZxtxIx9qxwpGwwwEsXam5lLB+bR/fQMRIrLBxjEp&#10;eFCA1bL3ssDcuDt/0+0YS5EgHHJUUMXY5lIGXZHFMHQtcfIK5y3GJH0pjcd7gttGjrNsKi3WnBYq&#10;bGlbkb4cf6yCycNftd5dP3bjr892X2yKd3+RSg363XoOIlIX/8N/7YNRMJ3B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adf7DAAAA2wAAAA8AAAAAAAAAAAAA&#10;AAAAoQIAAGRycy9kb3ducmV2LnhtbFBLBQYAAAAABAAEAPkAAACRAwAAAAA=&#10;" strokecolor="#feceae" strokeweight="4.5pt"/>
              <v:shape id="AutoShape 82" o:spid="_x0000_s1187" type="#_x0000_t32" style="position:absolute;left:6022;top:8835;width:0;height:161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7L7bwAAADbAAAADwAAAGRycy9kb3ducmV2LnhtbERPvQrCMBDeBd8hnOCmqQoq1SgqCIKL&#10;WkHHoznbYnMpTbT17c0gOH58/8t1a0rxptoVlhWMhhEI4tTqgjMF12Q/mINwHlljaZkUfMjBetXt&#10;LDHWtuEzvS8+EyGEXYwKcu+rWEqX5mTQDW1FHLiHrQ36AOtM6hqbEG5KOY6iqTRYcGjIsaJdTunz&#10;8jIKtrPTUd+T42FyGzWaSm4qq09K9XvtZgHCU+v/4p/7oBXMwvrwJfwAufo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Y7L7bwAAADbAAAADwAAAAAAAAAAAAAAAAChAgAA&#10;ZHJzL2Rvd25yZXYueG1sUEsFBgAAAAAEAAQA+QAAAIoDAAAAAA==&#10;" strokecolor="#fee6d6" strokeweight="2.25pt"/>
            </v:group>
            <v:oval id="Oval 83" o:spid="_x0000_s1188" style="position:absolute;top:79453;width:11018;height:10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MxsUA&#10;AADbAAAADwAAAGRycy9kb3ducmV2LnhtbESPT2vCQBTE74LfYXlCb7qxpbaNrlKk/rvVtKjHR/aZ&#10;RLNvQ3bV+O1dQfA4zMxvmNGkMaU4U+0Kywr6vQgEcWp1wZmC/79Z9xOE88gaS8uk4EoOJuN2a4Sx&#10;thde0znxmQgQdjEqyL2vYildmpNB17MVcfD2tjbog6wzqWu8BLgp5WsUDaTBgsNCjhVNc0qPycko&#10;2L6teDrfzpqv38Xm8DM/vZe7bKXUS6f5HoLw1Phn+NFeagUffbh/CT9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0zGxQAAANsAAAAPAAAAAAAAAAAAAAAAAJgCAABkcnMv&#10;ZG93bnJldi54bWxQSwUGAAAAAAQABAD1AAAAigMAAAAA&#10;" fillcolor="#fe8637 [3204]" strokecolor="#fe8637 [3204]" strokeweight="3pt">
              <v:stroke linestyle="thinThin"/>
            </v:oval>
            <v:oval id="Oval 85" o:spid="_x0000_s1189" style="position:absolute;left:2594;top:93787;width:1884;height:19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jRsMA&#10;AADbAAAADwAAAGRycy9kb3ducmV2LnhtbESP3YrCMBSE74V9h3AWvNPUiq5UoywL/iAi6AreHpqz&#10;bdnmpDSprW9vBMHLYWa+YRarzpTiRrUrLCsYDSMQxKnVBWcKLr/rwQyE88gaS8uk4E4OVsuP3gIT&#10;bVs+0e3sMxEg7BJUkHtfJVK6NCeDbmgr4uD92dqgD7LOpK6xDXBTyjiKptJgwWEhx4p+ckr/z41R&#10;UGx41GX77eQqp4fjvkrHTXtkpfqf3fcchKfOv8Ov9k4r+Ir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SjRsMAAADbAAAADwAAAAAAAAAAAAAAAACYAgAAZHJzL2Rv&#10;d25yZXYueG1sUEsFBgAAAAAEAAQA9QAAAIgDAAAAAA==&#10;" fillcolor="#fe8637 [3204]" strokecolor="#fe8637 [3204]" strokeweight="3pt">
              <v:stroke linestyle="thinThin"/>
              <v:shadow color="#1f2f3f" opacity=".5" offset=",3pt"/>
            </v:oval>
            <w10:wrap anchorx="page" anchory="page"/>
          </v:group>
        </w:pict>
      </w:r>
      <w:r w:rsidRPr="009D6C52">
        <w:rPr>
          <w:rFonts w:eastAsiaTheme="majorEastAsia" w:cstheme="majorBidi"/>
          <w:b/>
          <w:noProof/>
          <w:color w:val="244583" w:themeColor="accent2" w:themeShade="80"/>
          <w:spacing w:val="20"/>
          <w:sz w:val="22"/>
          <w:szCs w:val="22"/>
        </w:rPr>
        <w:pict>
          <v:group id="_x0000_s1172" style="position:absolute;left:0;text-align:left;margin-left:461.45pt;margin-top:-13.2pt;width:139.7pt;height:842.4pt;z-index:251686400;mso-position-horizontal-relative:page;mso-position-vertical-relative:page;mso-width-relative:margin" coordsize="17742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iNHAYAAOMaAAAOAAAAZHJzL2Uyb0RvYy54bWzsWV2O2zYQfi/QOxB6V6z/HyPeYG1LaYG0&#10;CZoUfeZKsiVUElVSXu+2KFCgR+hFeoNeIblRh0NJluw1GiS7i6DYXcAWJZGc+fjNx+H4+YubqiTX&#10;GRcFqxea+czQSFYnLC3q7UL78V2sBxoRLa1TWrI6W2i3mdBeXHz91fN9M88slrMyzTiBQWox3zcL&#10;LW/bZj6biSTPKiqesSar4eGG8Yq20OTbWcrpHkavypllGN5sz3jacJZkQsDdtXqoXeD4m02WtK83&#10;G5G1pFxoYFuLnxw/r+Tn7OI5nW85bfIi6cygn2BFRYsaJh2GWtOWkh0vToaqioQzwTbts4RVM7bZ&#10;FEmGPoA3pnHkzUvOdg36sp3vt80AE0B7hNMnD5t8f/2GkyKFtdNITStYovd/ffjjw5/v/4H/v4kp&#10;Edo32zm8+JI3b5s3vLuxVS3p9M2GV/Ib3CE3iO3tgG1205IEbpq+b4e2r5EEnpmGFwZO0MGf5LBG&#10;Jx2TPDp0dazQPu0666eeSQsHg4bGYHnnouf2PiKyxPdPvVOLCI6+YsnPAnzFsQ/eqzG7ucjV/juW&#10;AmZ01zJc/yMobCMIzVAjd+DheK7tO6dO0fmAh2dYFvYNAttVVD2gYtkmEBrR9EzTkY/P4gGxJQ70&#10;EZ9Hn7c5bTJkpZCs6LH1emx/gKCj9bbMiB8ofPE9SR0JrlDIkpqtcngtu+Sc7fOMpmAWsg0AH3WQ&#10;DQFd/xNqz/PBBAD6ANbAPdcEHO+Gis4bLtqXGauIvFhoHMzHpaTXr0SrUO1fUeSgaVyUJeGs/alo&#10;c4RDmo4PBfRRF6Rh4JGBtwXfXq1KTq4pyFAcLb3A69ZrK8Zvm4b8U12kAmZDJ5okWd2qScpdBaxT&#10;g3U9wEw6h/sykHASDC3gAwqpHAbZIWeDm9veyrKoCawBhqxIaJmhDiifQRTRTxy5lp81k36rpyXe&#10;AYA7fyXUqHe/hablGEsr1GMv8HUndlw99I1AN8xwGXqGEzrr+HfpounM8yJNs/pVUWe99prOx5Gz&#10;2wWUaqL6kv1CC13LVeixshisn6C/jJeej8Ek0Rm/VhUtbEVlUQGF1DogqpKaUZ3idUuLUl3PpuYj&#10;rIBB/42oIJEld6VmiPkVS2+Bx0AbxBs2TbjIGf9VI3vYgBaa+GVHeaaR8tsamBOajiN3LGw4rm9B&#10;g4+fXI2f0DqBoRZaq8GCystVq3a5XcOLbQ4zKe7U7BKkalMgsQ9Wgd2yASqhbH14uYCdQG030h6M&#10;IeKHI7lY1Uoukpu60+JBMfDtd7cN6O5EMFSXjxcM21XKfCoYZ4X1RC1Ey6nEd8XqGoSDcQXzGe0Y&#10;IgiCtZaENS2/j/cxFSeMjaNVdBl1ejFhLKQHHTHPkRSmkZF7Z5waYRREgaM7lhfpjrFe65fxytG9&#10;2PTdtb1erdbmNE5R9VSqBuz/1Dg9UpJBBeToffj03+fDSKrQIzMWMtljxqoMRtoBG+HDMzaw7eN8&#10;QOquTK9GjFUx0adG981YK3BBPuUiTqg47DNq+7mf7WoywxPZH1OeQRlPyN6dBR6J7J4bwB5xZz43&#10;Ivs0771vsru+6Xbp2JM8f9ny7AMpThhrPW5CcXpcO5VnA5Oc4aR234w9J8/TA0jkrfsDyJPGqrx8&#10;klBAatHVEx4pHfaH6strOL6RwB4R96EPzhA4oLJ+6Lh2iHKK+aIq2piGGQRQNVFFG9+0TDzSn6dv&#10;VpZFI2R5gM7PJMETxj183qASbTuAkzL4UTXpQkuvyi84g3k6NspKLh7yYJW65LqrMvmQ/yqVV3GC&#10;B/nulQeJE7IBPn/Tn567Aqflhk6oMnEoaQa+qnONwiYIHKOPmhDKIX01pq8O9vWkruT0FDR9sQsP&#10;fhOB+Pi0H6v9cGLESs1dJ97L2DV8xw5033dt3bEjQ18G8Uq/XJlQPIyWq2V0dOKNcEzx+cUpPIT3&#10;BsoG20Gx6W2e7klayKojFHhC2APSAqo2NnDKDaGYScst/KiStBwqP5Ni4x1VRTO2YjtWuls2OVXn&#10;MBfriXJvg/OaygHwepgeW9nBslFdq3NevfH/KG3hvg6/pKBP3a8+8qeacRuux79NXfwLAAD//wMA&#10;UEsDBBQABgAIAAAAIQCmLq1X3AAAAAYBAAAPAAAAZHJzL2Rvd25yZXYueG1sTI9BS8NAEIXvgv9h&#10;GcGLtBtDqTFmU6QQPadKpbdtdkyC2dm4u23iv3f0opcHw3u8902xme0gzuhD70jB7TIBgdQ401Or&#10;4PWlWmQgQtRk9OAIFXxhgE15eVHo3LiJajzvYiu4hEKuFXQxjrmUoenQ6rB0IxJ7785bHfn0rTRe&#10;T1xuB5kmyVpa3RMvdHrEbYfNx+5kFeyrfT19HtLn+q2tbp4a32O0W6Wur+bHBxAR5/gXhh98RoeS&#10;mY7uRCaIQQE/En+VvfTufgXiyKF1tspAloX8j19+AwAA//8DAFBLAQItABQABgAIAAAAIQC2gziS&#10;/gAAAOEBAAATAAAAAAAAAAAAAAAAAAAAAABbQ29udGVudF9UeXBlc10ueG1sUEsBAi0AFAAGAAgA&#10;AAAhADj9If/WAAAAlAEAAAsAAAAAAAAAAAAAAAAALwEAAF9yZWxzLy5yZWxzUEsBAi0AFAAGAAgA&#10;AAAhABJeyI0cBgAA4xoAAA4AAAAAAAAAAAAAAAAALgIAAGRycy9lMm9Eb2MueG1sUEsBAi0AFAAG&#10;AAgAAAAhAKYurVfcAAAABgEAAA8AAAAAAAAAAAAAAAAAdggAAGRycy9kb3ducmV2LnhtbFBLBQYA&#10;AAAABAAEAPMAAAB/CQAAAAA=&#10;">
            <v:group id="Group 77" o:spid="_x0000_s1173" style="position:absolute;left:3089;width:14653;height:10698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rect id="Rectangle 78" o:spid="_x0000_s1174" style="position:absolute;left:6676;top:8835;width:1512;height:16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op8UA&#10;AADbAAAADwAAAGRycy9kb3ducmV2LnhtbESPT2sCMRDF7wW/QxjBW80quJTVKKIVPLSH+gevw2bc&#10;rG4mS5K62376plDo8fHm/d68xaq3jXiQD7VjBZNxBoK4dLrmSsHpuHt+AREissbGMSn4ogCr5eBp&#10;gYV2HX/Q4xArkSAcClRgYmwLKUNpyGIYu5Y4eVfnLcYkfSW1xy7BbSOnWZZLizWnBoMtbQyV98On&#10;TW+Ysn6dfV+Ml9u32bQzu8nt/azUaNiv5yAi9fH/+C+91wryHH63JAD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WinxQAAANsAAAAPAAAAAAAAAAAAAAAAAJgCAABkcnMv&#10;ZG93bnJldi54bWxQSwUGAAAAAAQABAD1AAAAigMAAAAA&#10;" fillcolor="#feb686" stroked="f" strokecolor="#bfb675">
                <v:fill color2="#fe8637 [3204]" rotate="t" angle="90" focus="100%" type="gradient"/>
              </v:rect>
              <v:shape id="AutoShape 79" o:spid="_x0000_s1175" type="#_x0000_t32" style="position:absolute;left:6359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v4y8QAAADbAAAADwAAAGRycy9kb3ducmV2LnhtbESPQWvCQBSE70L/w/IKvZlNrRhJXSUV&#10;BKUn0x48PrKv2WD2bchuTOqv7xYKPQ4z8w2z2U22FTfqfeNYwXOSgiCunG64VvD5cZivQfiArLF1&#10;TAq+ycNu+zDbYK7dyGe6laEWEcI+RwUmhC6X0leGLPrEdcTR+3K9xRBlX0vd4xjhtpWLNF1Jiw3H&#10;BYMd7Q1V13KwCrKX4Vosu/Z0T9+PZrzzGS/7N6WeHqfiFUSgKfyH/9pHrWCVwe+X+AP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/jLxAAAANsAAAAPAAAAAAAAAAAA&#10;AAAAAKECAABkcnMvZG93bnJldi54bWxQSwUGAAAAAAQABAD5AAAAkgMAAAAA&#10;" strokecolor="#feceae" strokeweight="1pt"/>
              <v:shape id="AutoShape 80" o:spid="_x0000_s1176" type="#_x0000_t32" style="position:absolute;left:8332;top:8835;width:0;height:161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5TGMAAAADbAAAADwAAAGRycy9kb3ducmV2LnhtbERPTWsCMRC9F/wPYYTeatYWpKxGEUHq&#10;QQrdiuBt2Iybxc0kJnHd/vvmIHh8vO/FarCd6CnE1rGC6aQAQVw73XKj4PC7ffsEEROyxs4xKfij&#10;CKvl6GWBpXZ3/qG+So3IIRxLVGBS8qWUsTZkMU6cJ87c2QWLKcPQSB3wnsNtJ9+LYiYttpwbDHra&#10;GKov1c0q2AcbzVfFH7ej77+vhT9V5+NJqdfxsJ6DSDSkp/jh3mkFszw2f8k/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uUxjAAAAA2wAAAA8AAAAAAAAAAAAAAAAA&#10;oQIAAGRycy9kb3ducmV2LnhtbFBLBQYAAAAABAAEAPkAAACOAwAAAAA=&#10;" strokecolor="#fe8637 [3204]" strokeweight="2.25pt"/>
              <v:shape id="AutoShape 81" o:spid="_x0000_s1177" type="#_x0000_t32" style="position:absolute;left:6587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1/sMAAADbAAAADwAAAGRycy9kb3ducmV2LnhtbESP3WoCMRSE7wu+QziCdzWrgtTVKP5U&#10;kJZeVH2AQ3L2Bzcna5Lq+vamUOjlMDPfMItVZxtxIx9qxwpGwwwEsXam5lLB+bR/fQMRIrLBxjEp&#10;eFCA1bL3ssDcuDt/0+0YS5EgHHJUUMXY5lIGXZHFMHQtcfIK5y3GJH0pjcd7gttGjrNsKi3WnBYq&#10;bGlbkb4cf6yCycNftd5dP3bjr892X2yKd3+RSg363XoOIlIX/8N/7YNRMJ3B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adf7DAAAA2wAAAA8AAAAAAAAAAAAA&#10;AAAAoQIAAGRycy9kb3ducmV2LnhtbFBLBQYAAAAABAAEAPkAAACRAwAAAAA=&#10;" strokecolor="#feceae" strokeweight="4.5pt"/>
              <v:shape id="AutoShape 82" o:spid="_x0000_s1178" type="#_x0000_t32" style="position:absolute;left:6022;top:8835;width:0;height:161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7L7bwAAADbAAAADwAAAGRycy9kb3ducmV2LnhtbERPvQrCMBDeBd8hnOCmqQoq1SgqCIKL&#10;WkHHoznbYnMpTbT17c0gOH58/8t1a0rxptoVlhWMhhEI4tTqgjMF12Q/mINwHlljaZkUfMjBetXt&#10;LDHWtuEzvS8+EyGEXYwKcu+rWEqX5mTQDW1FHLiHrQ36AOtM6hqbEG5KOY6iqTRYcGjIsaJdTunz&#10;8jIKtrPTUd+T42FyGzWaSm4qq09K9XvtZgHCU+v/4p/7oBXMwvrwJfwAufo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Y7L7bwAAADbAAAADwAAAAAAAAAAAAAAAAChAgAA&#10;ZHJzL2Rvd25yZXYueG1sUEsFBgAAAAAEAAQA+QAAAIoDAAAAAA==&#10;" strokecolor="#fee6d6" strokeweight="2.25pt"/>
            </v:group>
            <v:oval id="Oval 83" o:spid="_x0000_s1179" style="position:absolute;top:79453;width:11018;height:10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MxsUA&#10;AADbAAAADwAAAGRycy9kb3ducmV2LnhtbESPT2vCQBTE74LfYXlCb7qxpbaNrlKk/rvVtKjHR/aZ&#10;RLNvQ3bV+O1dQfA4zMxvmNGkMaU4U+0Kywr6vQgEcWp1wZmC/79Z9xOE88gaS8uk4EoOJuN2a4Sx&#10;thde0znxmQgQdjEqyL2vYildmpNB17MVcfD2tjbog6wzqWu8BLgp5WsUDaTBgsNCjhVNc0qPycko&#10;2L6teDrfzpqv38Xm8DM/vZe7bKXUS6f5HoLw1Phn+NFeagUffbh/CT9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0zGxQAAANsAAAAPAAAAAAAAAAAAAAAAAJgCAABkcnMv&#10;ZG93bnJldi54bWxQSwUGAAAAAAQABAD1AAAAigMAAAAA&#10;" fillcolor="#fe8637 [3204]" strokecolor="#fe8637 [3204]" strokeweight="3pt">
              <v:stroke linestyle="thinThin"/>
            </v:oval>
            <v:oval id="Oval 85" o:spid="_x0000_s1180" style="position:absolute;left:2594;top:93787;width:1884;height:19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jRsMA&#10;AADbAAAADwAAAGRycy9kb3ducmV2LnhtbESP3YrCMBSE74V9h3AWvNPUiq5UoywL/iAi6AreHpqz&#10;bdnmpDSprW9vBMHLYWa+YRarzpTiRrUrLCsYDSMQxKnVBWcKLr/rwQyE88gaS8uk4E4OVsuP3gIT&#10;bVs+0e3sMxEg7BJUkHtfJVK6NCeDbmgr4uD92dqgD7LOpK6xDXBTyjiKptJgwWEhx4p+ckr/z41R&#10;UGx41GX77eQqp4fjvkrHTXtkpfqf3fcchKfOv8Ov9k4r+Ir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SjRsMAAADbAAAADwAAAAAAAAAAAAAAAACYAgAAZHJzL2Rv&#10;d25yZXYueG1sUEsFBgAAAAAEAAQA9QAAAIgDAAAAAA==&#10;" fillcolor="#fe8637 [3204]" strokecolor="#fe8637 [3204]" strokeweight="3pt">
              <v:stroke linestyle="thinThin"/>
              <v:shadow color="#1f2f3f" opacity=".5" offset=",3pt"/>
            </v:oval>
            <w10:wrap anchorx="page" anchory="page"/>
          </v:group>
        </w:pict>
      </w:r>
      <w:r w:rsidRPr="009D6C52">
        <w:rPr>
          <w:rFonts w:eastAsiaTheme="majorEastAsia" w:cstheme="majorBidi"/>
          <w:b/>
          <w:noProof/>
          <w:color w:val="244583" w:themeColor="accent2" w:themeShade="80"/>
          <w:spacing w:val="20"/>
          <w:sz w:val="22"/>
          <w:szCs w:val="22"/>
        </w:rPr>
        <w:pict>
          <v:group id="_x0000_s1163" style="position:absolute;left:0;text-align:left;margin-left:461.45pt;margin-top:-13.45pt;width:139.7pt;height:842.4pt;z-index:251685376;mso-position-horizontal-relative:page;mso-position-vertical-relative:page;mso-width-relative:margin" coordsize="17742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iNHAYAAOMaAAAOAAAAZHJzL2Uyb0RvYy54bWzsWV2O2zYQfi/QOxB6V6z/HyPeYG1LaYG0&#10;CZoUfeZKsiVUElVSXu+2KFCgR+hFeoNeIblRh0NJluw1GiS7i6DYXcAWJZGc+fjNx+H4+YubqiTX&#10;GRcFqxea+czQSFYnLC3q7UL78V2sBxoRLa1TWrI6W2i3mdBeXHz91fN9M88slrMyzTiBQWox3zcL&#10;LW/bZj6biSTPKiqesSar4eGG8Yq20OTbWcrpHkavypllGN5sz3jacJZkQsDdtXqoXeD4m02WtK83&#10;G5G1pFxoYFuLnxw/r+Tn7OI5nW85bfIi6cygn2BFRYsaJh2GWtOWkh0vToaqioQzwTbts4RVM7bZ&#10;FEmGPoA3pnHkzUvOdg36sp3vt80AE0B7hNMnD5t8f/2GkyKFtdNITStYovd/ffjjw5/v/4H/v4kp&#10;Edo32zm8+JI3b5s3vLuxVS3p9M2GV/Ib3CE3iO3tgG1205IEbpq+b4e2r5EEnpmGFwZO0MGf5LBG&#10;Jx2TPDp0dazQPu0666eeSQsHg4bGYHnnouf2PiKyxPdPvVOLCI6+YsnPAnzFsQ/eqzG7ucjV/juW&#10;AmZ01zJc/yMobCMIzVAjd+DheK7tO6dO0fmAh2dYFvYNAttVVD2gYtkmEBrR9EzTkY/P4gGxJQ70&#10;EZ9Hn7c5bTJkpZCs6LH1emx/gKCj9bbMiB8ofPE9SR0JrlDIkpqtcngtu+Sc7fOMpmAWsg0AH3WQ&#10;DQFd/xNqz/PBBAD6ANbAPdcEHO+Gis4bLtqXGauIvFhoHMzHpaTXr0SrUO1fUeSgaVyUJeGs/alo&#10;c4RDmo4PBfRRF6Rh4JGBtwXfXq1KTq4pyFAcLb3A69ZrK8Zvm4b8U12kAmZDJ5okWd2qScpdBaxT&#10;g3U9wEw6h/sykHASDC3gAwqpHAbZIWeDm9veyrKoCawBhqxIaJmhDiifQRTRTxy5lp81k36rpyXe&#10;AYA7fyXUqHe/hablGEsr1GMv8HUndlw99I1AN8xwGXqGEzrr+HfpounM8yJNs/pVUWe99prOx5Gz&#10;2wWUaqL6kv1CC13LVeixshisn6C/jJeej8Ek0Rm/VhUtbEVlUQGF1DogqpKaUZ3idUuLUl3PpuYj&#10;rIBB/42oIJEld6VmiPkVS2+Bx0AbxBs2TbjIGf9VI3vYgBaa+GVHeaaR8tsamBOajiN3LGw4rm9B&#10;g4+fXI2f0DqBoRZaq8GCystVq3a5XcOLbQ4zKe7U7BKkalMgsQ9Wgd2yASqhbH14uYCdQG030h6M&#10;IeKHI7lY1Uoukpu60+JBMfDtd7cN6O5EMFSXjxcM21XKfCoYZ4X1RC1Ey6nEd8XqGoSDcQXzGe0Y&#10;IgiCtZaENS2/j/cxFSeMjaNVdBl1ejFhLKQHHTHPkRSmkZF7Z5waYRREgaM7lhfpjrFe65fxytG9&#10;2PTdtb1erdbmNE5R9VSqBuz/1Dg9UpJBBeToffj03+fDSKrQIzMWMtljxqoMRtoBG+HDMzaw7eN8&#10;QOquTK9GjFUx0adG981YK3BBPuUiTqg47DNq+7mf7WoywxPZH1OeQRlPyN6dBR6J7J4bwB5xZz43&#10;Ivs0771vsru+6Xbp2JM8f9ny7AMpThhrPW5CcXpcO5VnA5Oc4aR234w9J8/TA0jkrfsDyJPGqrx8&#10;klBAatHVEx4pHfaH6strOL6RwB4R96EPzhA4oLJ+6Lh2iHKK+aIq2piGGQRQNVFFG9+0TDzSn6dv&#10;VpZFI2R5gM7PJMETxj183qASbTuAkzL4UTXpQkuvyi84g3k6NspKLh7yYJW65LqrMvmQ/yqVV3GC&#10;B/nulQeJE7IBPn/Tn567Aqflhk6oMnEoaQa+qnONwiYIHKOPmhDKIX01pq8O9vWkruT0FDR9sQsP&#10;fhOB+Pi0H6v9cGLESs1dJ97L2DV8xw5033dt3bEjQ18G8Uq/XJlQPIyWq2V0dOKNcEzx+cUpPIT3&#10;BsoG20Gx6W2e7klayKojFHhC2APSAqo2NnDKDaGYScst/KiStBwqP5Ni4x1VRTO2YjtWuls2OVXn&#10;MBfriXJvg/OaygHwepgeW9nBslFdq3NevfH/KG3hvg6/pKBP3a8+8qeacRuux79NXfwLAAD//wMA&#10;UEsDBBQABgAIAAAAIQCmLq1X3AAAAAYBAAAPAAAAZHJzL2Rvd25yZXYueG1sTI9BS8NAEIXvgv9h&#10;GcGLtBtDqTFmU6QQPadKpbdtdkyC2dm4u23iv3f0opcHw3u8902xme0gzuhD70jB7TIBgdQ401Or&#10;4PWlWmQgQtRk9OAIFXxhgE15eVHo3LiJajzvYiu4hEKuFXQxjrmUoenQ6rB0IxJ7785bHfn0rTRe&#10;T1xuB5kmyVpa3RMvdHrEbYfNx+5kFeyrfT19HtLn+q2tbp4a32O0W6Wur+bHBxAR5/gXhh98RoeS&#10;mY7uRCaIQQE/En+VvfTufgXiyKF1tspAloX8j19+AwAA//8DAFBLAQItABQABgAIAAAAIQC2gziS&#10;/gAAAOEBAAATAAAAAAAAAAAAAAAAAAAAAABbQ29udGVudF9UeXBlc10ueG1sUEsBAi0AFAAGAAgA&#10;AAAhADj9If/WAAAAlAEAAAsAAAAAAAAAAAAAAAAALwEAAF9yZWxzLy5yZWxzUEsBAi0AFAAGAAgA&#10;AAAhABJeyI0cBgAA4xoAAA4AAAAAAAAAAAAAAAAALgIAAGRycy9lMm9Eb2MueG1sUEsBAi0AFAAG&#10;AAgAAAAhAKYurVfcAAAABgEAAA8AAAAAAAAAAAAAAAAAdggAAGRycy9kb3ducmV2LnhtbFBLBQYA&#10;AAAABAAEAPMAAAB/CQAAAAA=&#10;">
            <v:group id="Group 77" o:spid="_x0000_s1164" style="position:absolute;left:3089;width:14653;height:10698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rect id="Rectangle 78" o:spid="_x0000_s1165" style="position:absolute;left:6676;top:8835;width:1512;height:16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op8UA&#10;AADbAAAADwAAAGRycy9kb3ducmV2LnhtbESPT2sCMRDF7wW/QxjBW80quJTVKKIVPLSH+gevw2bc&#10;rG4mS5K62376plDo8fHm/d68xaq3jXiQD7VjBZNxBoK4dLrmSsHpuHt+AREissbGMSn4ogCr5eBp&#10;gYV2HX/Q4xArkSAcClRgYmwLKUNpyGIYu5Y4eVfnLcYkfSW1xy7BbSOnWZZLizWnBoMtbQyV98On&#10;TW+Ysn6dfV+Ml9u32bQzu8nt/azUaNiv5yAi9fH/+C+91wryHH63JAD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WinxQAAANsAAAAPAAAAAAAAAAAAAAAAAJgCAABkcnMv&#10;ZG93bnJldi54bWxQSwUGAAAAAAQABAD1AAAAigMAAAAA&#10;" fillcolor="#feb686" stroked="f" strokecolor="#bfb675">
                <v:fill color2="#fe8637 [3204]" rotate="t" angle="90" focus="100%" type="gradient"/>
              </v:rect>
              <v:shape id="AutoShape 79" o:spid="_x0000_s1166" type="#_x0000_t32" style="position:absolute;left:6359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v4y8QAAADbAAAADwAAAGRycy9kb3ducmV2LnhtbESPQWvCQBSE70L/w/IKvZlNrRhJXSUV&#10;BKUn0x48PrKv2WD2bchuTOqv7xYKPQ4z8w2z2U22FTfqfeNYwXOSgiCunG64VvD5cZivQfiArLF1&#10;TAq+ycNu+zDbYK7dyGe6laEWEcI+RwUmhC6X0leGLPrEdcTR+3K9xRBlX0vd4xjhtpWLNF1Jiw3H&#10;BYMd7Q1V13KwCrKX4Vosu/Z0T9+PZrzzGS/7N6WeHqfiFUSgKfyH/9pHrWCVwe+X+AP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y/jLxAAAANsAAAAPAAAAAAAAAAAA&#10;AAAAAKECAABkcnMvZG93bnJldi54bWxQSwUGAAAAAAQABAD5AAAAkgMAAAAA&#10;" strokecolor="#feceae" strokeweight="1pt"/>
              <v:shape id="AutoShape 80" o:spid="_x0000_s1167" type="#_x0000_t32" style="position:absolute;left:8332;top:8835;width:0;height:161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5TGMAAAADbAAAADwAAAGRycy9kb3ducmV2LnhtbERPTWsCMRC9F/wPYYTeatYWpKxGEUHq&#10;QQrdiuBt2Iybxc0kJnHd/vvmIHh8vO/FarCd6CnE1rGC6aQAQVw73XKj4PC7ffsEEROyxs4xKfij&#10;CKvl6GWBpXZ3/qG+So3IIRxLVGBS8qWUsTZkMU6cJ87c2QWLKcPQSB3wnsNtJ9+LYiYttpwbDHra&#10;GKov1c0q2AcbzVfFH7ej77+vhT9V5+NJqdfxsJ6DSDSkp/jh3mkFszw2f8k/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uUxjAAAAA2wAAAA8AAAAAAAAAAAAAAAAA&#10;oQIAAGRycy9kb3ducmV2LnhtbFBLBQYAAAAABAAEAPkAAACOAwAAAAA=&#10;" strokecolor="#fe8637 [3204]" strokeweight="2.25pt"/>
              <v:shape id="AutoShape 81" o:spid="_x0000_s1168" type="#_x0000_t32" style="position:absolute;left:6587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1/sMAAADbAAAADwAAAGRycy9kb3ducmV2LnhtbESP3WoCMRSE7wu+QziCdzWrgtTVKP5U&#10;kJZeVH2AQ3L2Bzcna5Lq+vamUOjlMDPfMItVZxtxIx9qxwpGwwwEsXam5lLB+bR/fQMRIrLBxjEp&#10;eFCA1bL3ssDcuDt/0+0YS5EgHHJUUMXY5lIGXZHFMHQtcfIK5y3GJH0pjcd7gttGjrNsKi3WnBYq&#10;bGlbkb4cf6yCycNftd5dP3bjr892X2yKd3+RSg363XoOIlIX/8N/7YNRMJ3B75f0A+Ty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adf7DAAAA2wAAAA8AAAAAAAAAAAAA&#10;AAAAoQIAAGRycy9kb3ducmV2LnhtbFBLBQYAAAAABAAEAPkAAACRAwAAAAA=&#10;" strokecolor="#feceae" strokeweight="4.5pt"/>
              <v:shape id="AutoShape 82" o:spid="_x0000_s1169" type="#_x0000_t32" style="position:absolute;left:6022;top:8835;width:0;height:161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7L7bwAAADbAAAADwAAAGRycy9kb3ducmV2LnhtbERPvQrCMBDeBd8hnOCmqQoq1SgqCIKL&#10;WkHHoznbYnMpTbT17c0gOH58/8t1a0rxptoVlhWMhhEI4tTqgjMF12Q/mINwHlljaZkUfMjBetXt&#10;LDHWtuEzvS8+EyGEXYwKcu+rWEqX5mTQDW1FHLiHrQ36AOtM6hqbEG5KOY6iqTRYcGjIsaJdTunz&#10;8jIKtrPTUd+T42FyGzWaSm4qq09K9XvtZgHCU+v/4p/7oBXMwvrwJfwAufo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Y7L7bwAAADbAAAADwAAAAAAAAAAAAAAAAChAgAA&#10;ZHJzL2Rvd25yZXYueG1sUEsFBgAAAAAEAAQA+QAAAIoDAAAAAA==&#10;" strokecolor="#fee6d6" strokeweight="2.25pt"/>
            </v:group>
            <v:oval id="Oval 83" o:spid="_x0000_s1170" style="position:absolute;top:79453;width:11018;height:10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dMxsUA&#10;AADbAAAADwAAAGRycy9kb3ducmV2LnhtbESPT2vCQBTE74LfYXlCb7qxpbaNrlKk/rvVtKjHR/aZ&#10;RLNvQ3bV+O1dQfA4zMxvmNGkMaU4U+0Kywr6vQgEcWp1wZmC/79Z9xOE88gaS8uk4EoOJuN2a4Sx&#10;thde0znxmQgQdjEqyL2vYildmpNB17MVcfD2tjbog6wzqWu8BLgp5WsUDaTBgsNCjhVNc0qPycko&#10;2L6teDrfzpqv38Xm8DM/vZe7bKXUS6f5HoLw1Phn+NFeagUffbh/CT9A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0zGxQAAANsAAAAPAAAAAAAAAAAAAAAAAJgCAABkcnMv&#10;ZG93bnJldi54bWxQSwUGAAAAAAQABAD1AAAAigMAAAAA&#10;" fillcolor="#fe8637 [3204]" strokecolor="#fe8637 [3204]" strokeweight="3pt">
              <v:stroke linestyle="thinThin"/>
            </v:oval>
            <v:oval id="Oval 85" o:spid="_x0000_s1171" style="position:absolute;left:2594;top:93787;width:1884;height:19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jRsMA&#10;AADbAAAADwAAAGRycy9kb3ducmV2LnhtbESP3YrCMBSE74V9h3AWvNPUiq5UoywL/iAi6AreHpqz&#10;bdnmpDSprW9vBMHLYWa+YRarzpTiRrUrLCsYDSMQxKnVBWcKLr/rwQyE88gaS8uk4E4OVsuP3gIT&#10;bVs+0e3sMxEg7BJUkHtfJVK6NCeDbmgr4uD92dqgD7LOpK6xDXBTyjiKptJgwWEhx4p+ckr/z41R&#10;UGx41GX77eQqp4fjvkrHTXtkpfqf3fcchKfOv8Ov9k4r+Irh+SX8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SjRsMAAADbAAAADwAAAAAAAAAAAAAAAACYAgAAZHJzL2Rv&#10;d25yZXYueG1sUEsFBgAAAAAEAAQA9QAAAIgDAAAAAA==&#10;" fillcolor="#fe8637 [3204]" strokecolor="#fe8637 [3204]" strokeweight="3pt">
              <v:stroke linestyle="thinThin"/>
              <v:shadow color="#1f2f3f" opacity=".5" offset=",3pt"/>
            </v:oval>
            <w10:wrap anchorx="page" anchory="page"/>
          </v:group>
        </w:pict>
      </w:r>
      <w:sdt>
        <w:sdtPr>
          <w:rPr>
            <w:rFonts w:eastAsiaTheme="majorEastAsia" w:cstheme="majorBidi"/>
            <w:b/>
            <w:color w:val="244583" w:themeColor="accent2" w:themeShade="80"/>
            <w:spacing w:val="20"/>
            <w:sz w:val="22"/>
            <w:szCs w:val="22"/>
          </w:rPr>
          <w:id w:val="221498486"/>
          <w:placeholder>
            <w:docPart w:val="DEEAA855C70444B284EB7591246C0C32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9E5EC7">
            <w:rPr>
              <w:rFonts w:eastAsiaTheme="majorEastAsia" w:cstheme="majorBidi"/>
              <w:b/>
              <w:color w:val="244583" w:themeColor="accent2" w:themeShade="80"/>
              <w:spacing w:val="20"/>
              <w:sz w:val="22"/>
              <w:szCs w:val="22"/>
            </w:rPr>
            <w:t>КОНКУРС ГОРОДОВ РОССИИ «СЕМЬЯ И ГОРОД – РАСТЕМ ВМЕСТЕ»</w:t>
          </w:r>
        </w:sdtContent>
      </w:sdt>
      <w:r>
        <w:rPr>
          <w:noProof/>
          <w:szCs w:val="52"/>
        </w:rPr>
        <w:pict>
          <v:group id="Группа 62" o:spid="_x0000_s1095" style="position:absolute;left:0;text-align:left;margin-left:0;margin-top:10in;width:43.2pt;height:43.2pt;z-index:25163315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NsJNAQAADELAAAOAAAAZHJzL2Uyb0RvYy54bWzUVtuO2zYQfS/QfyD4rrVkXSwJqw12bWtb&#10;YJsE3RZ9piXqglKiStIrb4oCBfIJ/ZH+QX8h+aMOSVv2XhIESVCgNiBzeBmeOTNzrPMXu46hOypk&#10;y/sMe2cuRrQveNn2dYZ//il3YoykIn1JGO9phu+pxC8uvv3mfBxSOucNZyUVCJz0Mh2HDDdKDels&#10;JouGdkSe8YH2sFhx0REFpqhnpSAjeO/YbO660WzkohwEL6iUMLuyi/jC+K8qWqhXVSWpQizDgE2Z&#10;pzDPjX7OLs5JWgsyNG2xh0E+A0VH2h4unVytiCJoK9onrrq2EFzySp0VvJvxqmoLamKAaDz3UTTX&#10;gm8HE0udjvUw0QTUPuLps90WL+9eC9SWGY7mGPWkgxy9++v9n+/fvvsHvn8jmAaOxqFOYeu1GG6H&#10;18IGCsMbXvwqYXn2eF3btd2MNuMPvAS3ZKu44WhXiU67gOjRzqTifkoF3SlUwGQYxFEACStgaT82&#10;qSoayKc+5blR6GMEy14QJQubyKJZ78/DaXtYDzRCktprDdQ9NB0XlJ08Miu/jNnbhgzUJExqug7M&#10;Ak7L7Ks7wlDkW0bNlgOd0nKJer5sSF/TSyH42FBSAiLPBKChgk97QBsSMvE8uahi7fCdPnhCs+fG&#10;ERBqCIuT2BJ2oHsODBqufdegm+gi6SCkuqa8Q3qQYcrAt9RBkpTc3UhlyT3s0tOSs7bMW8aMIerN&#10;kgkEkWc4X8eRb3IFFzzYxno0ZtiPPVcnvRugIMsNM7c82Cc/zR00Tl+agtEcrvdjRVpmx3A96zU8&#10;ajTChgHWTsHQzEMdmf79/TIP3UXgx85iEfpO4K9d5yrOl87l0ouixfpqebX2/tBAvSBt2rKk/dr4&#10;lAc58YJPK6q9sFkhmARlAqhR8a2i4rYpR1S2OhlBuEg8DAYomu8v4jCJMCKsBikulMBIcPVLqxpT&#10;lrrFtI8HDHr5PPdzm0w2NMSmKXThs++a/XbTQdP1xjpBNnsSvN2xAy6B6gOt0Hu2bG3jbXh5DyUM&#10;II0IwL8IDBou3mA0giJnWP62JYJixL7voQ0SL9CKoIwBkc/BEKcrm9MV0hfgKsMKCDHDpbKyvx1E&#10;Wzdwk+2Onl+CLlWtqWONz6IC3NoAbfivRAL0yorEj/CnBRLAKLLSpXFMjQ/5+5pKYYrqI4J60IcP&#10;yukTfRCA3tbT8+LQc60MpjVtB04Tx558pgsTN1nH6zhwgnm0dgJ3tXIu82XgRLm3CFf+arlcPepC&#10;fc3XacGPCFCuP4dOOcreST9YHbRNoNnWjFphSbx54F7NEyeP4oUT5EHoJAs3dlwvuUoiN0iCVf5Q&#10;WG7ann55SFpok3AeWjU4gn4kDVoDjipwuq1rQYUQa7sMx9Mmkn5IaSdd1PAPenD4NXL7P9UF8yoB&#10;72Umlv07pH7xO7VhfPqme/EvAAAA//8DAFBLAwQUAAYACAAAACEAkPxJ0twAAAAJAQAADwAAAGRy&#10;cy9kb3ducmV2LnhtbExPQU7DMBC8I/EHa5G4IOpQQlSlcSpAjTgTIqHenHhxIuJ1FLtt+D3Lid5m&#10;Z0azM8VucaM44RwGTwoeVgkIpM6bgayC5qO634AIUZPRoydU8IMBduX1VaFz48/0jqc6WsEhFHKt&#10;oI9xyqUMXY9Oh5WfkFj78rPTkc/ZSjPrM4e7Ua6TJJNOD8Qfej3ha4/dd310ClrXZbX9rPZ459sX&#10;e3hsmuptr9TtzfK8BRFxif9m+KvP1aHkTq0/kgliVMBDIrNpmjBifZOlIFpmntaMZFnIywXlLwAA&#10;AP//AwBQSwECLQAUAAYACAAAACEAtoM4kv4AAADhAQAAEwAAAAAAAAAAAAAAAAAAAAAAW0NvbnRl&#10;bnRfVHlwZXNdLnhtbFBLAQItABQABgAIAAAAIQA4/SH/1gAAAJQBAAALAAAAAAAAAAAAAAAAAC8B&#10;AABfcmVscy8ucmVsc1BLAQItABQABgAIAAAAIQBueNsJNAQAADELAAAOAAAAAAAAAAAAAAAAAC4C&#10;AABkcnMvZTJvRG9jLnhtbFBLAQItABQABgAIAAAAIQCQ/EnS3AAAAAkBAAAPAAAAAAAAAAAAAAAA&#10;AI4GAABkcnMvZG93bnJldi54bWxQSwUGAAAAAAQABADzAAAAlwcAAAAA&#10;">
            <v:oval id="Oval 63" o:spid="_x0000_s1097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t98QA&#10;AADbAAAADwAAAGRycy9kb3ducmV2LnhtbESP3WoCMRSE7wu+QzhC72rWSqWsRhGLUgoV6x9eHjbH&#10;zermZElS3b59IxR6OczMN8x42tpaXMmHyrGCfi8DQVw4XXGpYLddPL2CCBFZY+2YFPxQgOmk8zDG&#10;XLsbf9F1E0uRIBxyVGBibHIpQ2HIYui5hjh5J+ctxiR9KbXHW4LbWj5n2VBarDgtGGxobqi4bL6t&#10;Av225PXHMfiVPuHLp9ktzvtDrdRjt52NQERq43/4r/2uFQwHcP+Sfo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07ffEAAAA2wAAAA8AAAAAAAAAAAAAAAAAmAIAAGRycy9k&#10;b3ducmV2LnhtbFBLBQYAAAAABAAEAPUAAACJAwAAAAA=&#10;" fillcolor="#fe8637" strokecolor="#fe8637" strokeweight="3pt">
              <v:stroke linestyle="thinThin"/>
              <v:shadow color="#1f2f3f" opacity=".5" offset=",3pt"/>
            </v:oval>
            <v:rect id="Rectangle 64" o:spid="_x0000_s1096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CY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1C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YJhxQAAANsAAAAPAAAAAAAAAAAAAAAAAJgCAABkcnMv&#10;ZG93bnJldi54bWxQSwUGAAAAAAQABAD1AAAAigMAAAAA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59" o:spid="_x0000_s1092" style="position:absolute;left:0;text-align:left;margin-left:0;margin-top:10in;width:43.2pt;height:43.2pt;z-index:25163417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l+MgQAADELAAAOAAAAZHJzL2Uyb0RvYy54bWzUVtuO2zYQfS/QfyD4rrVkXSwJqw12bWtb&#10;YJsE3RZ9piXqglKiStIrb4oCBfIJ/ZH+QX8h+aMOSd93EwRJUKA2IHN4GZ45M3OsyxebjqEHKmTL&#10;+wx7Fy5GtC942fZ1hn/+KXdijKQifUkY72mGH6nEL66+/eZyHFI65Q1nJRUInPQyHYcMN0oN6WQi&#10;i4Z2RF7wgfawWHHREQWmqCelICN479hk6rrRZOSiHAQvqJQwu7CL+Mr4rypaqFdVJalCLMOATZmn&#10;MM+Vfk6uLklaCzI0bbGFQT4DRUfaHi7du1oQRdBatE9cdW0huOSVuih4N+FV1RbUxADReO5ZNLeC&#10;rwcTS52O9bCnCag94+mz3RYvH14L1JYZDhOMetJBjt799f7P92/f/QPfvxFMA0fjUKew9VYM98Nr&#10;YQOF4R0vfpWwPDlf13ZtN6PV+AMvwS1ZK2442lSi0y4gerQxqXjcp4JuFCpgMgziKICEFbC0HZtU&#10;FQ3kU5/y3Cj0MYJlL4iSmU1k0Sy35+G0PawHGiFJ7bUG6haajgvKTh6YlV/G7H1DBmoSJjVdW2Yj&#10;iMMy++qBMASmYdRs2dEpLZeo5/OG9DW9FoKPDSUlIPJMABoq+LQHtCEhE8+TiyrWDt/pg0c0e26s&#10;gRjC4iS2hO3ongKDhmvf9U/oIukgpLqlvEN6kGHKwLfUQZKUPNxJZcnd7dLTkrO2zFvGjCHq1ZwJ&#10;BJFnOF/GkW9yBfk42cZ6NGbYjz1XJ70boCDLFTO3nOyTn+YOGqcvTcFoDpfbsSIts2O4nvUaHjUa&#10;YcMAa6NgaOahjkz//n6dh+4s8GNnNgt9J/CXrnMT53Pneu5F0Wx5M79Zen9ooF6QNm1Z0n5pfMqd&#10;nHjBpxXVVtisEOwFZQ9Qo+JrRcV9U46obHUygnCWeBgMUDTfn8VhEmFEWA1SXCiBkeDql1Y1pix1&#10;i2kfJwx6+TT3c5tMNjTEpil04bMtg+1200H76411hGzyJHi7YwNcAtU7WqH3bNnaxlvx8hFKGEAa&#10;EYB/ERg0XLzBaARFzrD8bU0ExYh930MbJF6gFUEZAyKfgiGOV1bHK6QvwFWGFRBihnNlZX89iLZu&#10;4CbbHT2/Bl2qWlPHGp9FBbi1AdrwX4kE5NGKxI/wpwUSwCiKTOdrHPvGh/x9TaUwRfURQd3pwwfl&#10;9Ik+CEBv6+l5cei5VgbTmrYD9xOHnnymCxM3WcbLOHCCabR0AnexcK7zeeBEuTcLF/5iPl+cdaG+&#10;5uu04EcEKNefXaccZO+oH6wO2ibQbGtGrbAk3jRwb6aJk0fxzAnyIHSSmRs7rpfcJJEbJMEiPxWW&#10;u7anXx6SFtoknIZWDQ6gz6RBa8BBBY63dS2oEGJtl+F4v4mkH1LavS5q+Ds92P0auf2f6oJ5lYD3&#10;MhPL9h1Sv/gd2zA+ftO9+hcAAP//AwBQSwMEFAAGAAgAAAAhAJD8SdLcAAAACQEAAA8AAABkcnMv&#10;ZG93bnJldi54bWxMT0FOwzAQvCPxB2uRuCDqUEJUpXEqQI04EyKh3px4cSLidRS7bfg9y4neZmdG&#10;szPFbnGjOOEcBk8KHlYJCKTOm4Gsguajut+ACFGT0aMnVPCDAXbl9VWhc+PP9I6nOlrBIRRyraCP&#10;ccqlDF2PToeVn5BY+/Kz05HP2Uoz6zOHu1GukySTTg/EH3o94WuP3Xd9dApa12W1/az2eOfbF3t4&#10;bJrqba/U7c3yvAURcYn/Zvirz9Wh5E6tP5IJYlTAQyKzaZowYn2TpSBaZp7WjGRZyMsF5S8AAAD/&#10;/wMAUEsBAi0AFAAGAAgAAAAhALaDOJL+AAAA4QEAABMAAAAAAAAAAAAAAAAAAAAAAFtDb250ZW50&#10;X1R5cGVzXS54bWxQSwECLQAUAAYACAAAACEAOP0h/9YAAACUAQAACwAAAAAAAAAAAAAAAAAvAQAA&#10;X3JlbHMvLnJlbHNQSwECLQAUAAYACAAAACEArogJfjIEAAAxCwAADgAAAAAAAAAAAAAAAAAuAgAA&#10;ZHJzL2Uyb0RvYy54bWxQSwECLQAUAAYACAAAACEAkPxJ0twAAAAJAQAADwAAAAAAAAAAAAAAAACM&#10;BgAAZHJzL2Rvd25yZXYueG1sUEsFBgAAAAAEAAQA8wAAAJUHAAAAAA==&#10;">
            <v:oval id="Oval 60" o:spid="_x0000_s1094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zgMAA&#10;AADbAAAADwAAAGRycy9kb3ducmV2LnhtbERPy2oCMRTdC/2HcAvuNGNBkalRimKRQouvisvL5DqZ&#10;OrkZkqjTvzcLweXhvCez1tbiSj5UjhUM+hkI4sLpiksF+92yNwYRIrLG2jEp+KcAs+lLZ4K5djfe&#10;0HUbS5FCOOSowMTY5FKGwpDF0HcNceJOzluMCfpSao+3FG5r+ZZlI2mx4tRgsKG5oeK8vVgFevHJ&#10;669j8D/6hMNvs1/+/R5qpbqv7cc7iEhtfIof7pVWMErr05f0A+T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ZzgMAAAADbAAAADwAAAAAAAAAAAAAAAACYAgAAZHJzL2Rvd25y&#10;ZXYueG1sUEsFBgAAAAAEAAQA9QAAAIUDAAAAAA==&#10;" fillcolor="#fe8637" strokecolor="#fe8637" strokeweight="3pt">
              <v:stroke linestyle="thinThin"/>
              <v:shadow color="#1f2f3f" opacity=".5" offset=",3pt"/>
            </v:oval>
            <v:rect id="Rectangle 61" o:spid="_x0000_s1093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h+cQA&#10;AADbAAAADwAAAGRycy9kb3ducmV2LnhtbESPQWuDQBSE74X8h+UFcinNmhxCMdmEIoRIKYRq4vnh&#10;vqrUfavuVu2/7xYKPQ4z8w1zOM2mFSMNrrGsYLOOQBCXVjdcKbjl56dnEM4ja2wtk4JvcnA6Lh4O&#10;GGs78TuNma9EgLCLUUHtfRdL6cqaDLq17YiD92EHgz7IoZJ6wCnATSu3UbSTBhsOCzV2lNRUfmZf&#10;RsFUXscif7vI62ORWu7TPsnur0qtlvPLHoSn2f+H/9qpVrDbwO+X8AP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IfnEAAAA2wAAAA8AAAAAAAAAAAAAAAAAmAIAAGRycy9k&#10;b3ducmV2LnhtbFBLBQYAAAAABAAEAPUAAACJAwAAAAA=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56" o:spid="_x0000_s1089" style="position:absolute;left:0;text-align:left;margin-left:0;margin-top:10in;width:43.2pt;height:43.2pt;z-index:25163520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fbLAQAADELAAAOAAAAZHJzL2Uyb0RvYy54bWzUVttu3DYQfS/QfyD4Lq+0uguWg73JLeAm&#10;Qd2iz1yJuqCSqJJca52iQIF8Qn+kf9BfSP6oQ3K13rWdIEjaAl0DMoeX4ZkzM0e6fLHvWnRHuWhY&#10;n2LnwsaI9jkrmr5K8Y8/ZFaEkZCkL0jLeprieyrwi6uvv7och4TOWc3agnIETnqRjEOKaymHZDYT&#10;eU07Ii7YQHtYLBnviASTV7OCkxG8d+1sbtvBbGS8GDjLqRAwuzaL+Er7L0uay1dlKahEbYoBm9RP&#10;rp9b9ZxdXZKk4mSom/wAg3wGio40PVx6dLUmkqAdb5646pqcM8FKeZGzbsbKssmpjgGicexH0Vxz&#10;tht0LFUyVsORJqD2EU+f7TZ/efeao6ZIsR9g1JMOcvTuj/e/v3/77i/4+xPBNHA0DlUCW6/5cDu8&#10;5iZQGN6w/GcBy7PH68quzGa0Hb9jBbglO8k0R/uSd8oFRI/2OhX3x1TQvUQ5TPpeFHiQsByWDmOd&#10;qryGfKpTjh34Lkaw7HhBHJpE5vXmcB5Om8NqoBCSxFyroR6gqbig7MQDs+LLmL2tyUB1woSia2I2&#10;nJh9dUda5Guw6mbYMtEpDJeoZ6ua9BVdcM7GmpICEDk6gLMDyhCQiefJRWXbDN+ogyc0O3YUAKGa&#10;sCiODGET3XNgUHPt2u4ZXSQZuJDXlHVIDVJMW/AtVJAkIXc3Qhpyp11qWrC2KbKmbbXBq+2q5Qgi&#10;T3G2iQJXhw/5ONvW9mhMsRs5tkp6N0BBFttW33K2T3yaO2icvtAFozjcHMaSNK0Zw/Vtr+BRrREm&#10;DLD2EoZ6HupI9++vi8y3Q8+NrDD0XctzN7a1jLKVtVg5QRBulqvlxvlNAXW8pG6KgvYb7VNMcuJ4&#10;n1ZUB2EzQnAUlCNAhYrtJOW3dTGiolHJ8PwwdjAYoGiuG0Z+DE1M2gqkOJccI87kT42sdVmqFlM+&#10;zhh0snnmZiaZ7VATkybfht+hDA7bdQcdr9fWCbLZk+DNjj1wCVRPtELvmbI1jbdlxT2UMIDUIgBv&#10;ERjUjL/BaARFTrH4ZUc4xaj9toc2iB1PKYLUBkQ+B4OfrmxPV0ifg6sUSyBED1fSyP5u4E1Vw02m&#10;O3q2AF0qG13HCp9BBbiVAdrwX4kEvCiN/H4PLy2QgJYiX3epwvFvKYUuqo8I6qQPH5TTJ/rAAb2p&#10;p+fFoWdKGXRrmg48Tjz05DNdGNvxJtpEnuXNg43l2eu1tchWnhVkTuiv3fVqtX7Uheqaf6YFPyJA&#10;mfpNnfIgeyf9YHTQNIFiWzFqhCV25p69nMdWFkSh5WWeb8WhHVm2Ey/jwPZib52dC8tN09MvD0kJ&#10;bezPfaMGD6AfSYPSgAcVON3WNaBCqG26FEfHTST5kNIedVHBn/Rg+q/l9n+qC/pTAr7LdCyHb0j1&#10;4Xdqw/j0S/fqbwAAAP//AwBQSwMEFAAGAAgAAAAhAJD8SdLcAAAACQEAAA8AAABkcnMvZG93bnJl&#10;di54bWxMT0FOwzAQvCPxB2uRuCDqUEJUpXEqQI04EyKh3px4cSLidRS7bfg9y4neZmdGszPFbnGj&#10;OOEcBk8KHlYJCKTOm4Gsguajut+ACFGT0aMnVPCDAXbl9VWhc+PP9I6nOlrBIRRyraCPccqlDF2P&#10;ToeVn5BY+/Kz05HP2Uoz6zOHu1GukySTTg/EH3o94WuP3Xd9dApa12W1/az2eOfbF3t4bJrqba/U&#10;7c3yvAURcYn/Zvirz9Wh5E6tP5IJYlTAQyKzaZowYn2TpSBaZp7WjGRZyMsF5S8AAAD//wMAUEsB&#10;Ai0AFAAGAAgAAAAhALaDOJL+AAAA4QEAABMAAAAAAAAAAAAAAAAAAAAAAFtDb250ZW50X1R5cGVz&#10;XS54bWxQSwECLQAUAAYACAAAACEAOP0h/9YAAACUAQAACwAAAAAAAAAAAAAAAAAvAQAAX3JlbHMv&#10;LnJlbHNQSwECLQAUAAYACAAAACEAZM4n2ywEAAAxCwAADgAAAAAAAAAAAAAAAAAuAgAAZHJzL2Uy&#10;b0RvYy54bWxQSwECLQAUAAYACAAAACEAkPxJ0twAAAAJAQAADwAAAAAAAAAAAAAAAACGBgAAZHJz&#10;L2Rvd25yZXYueG1sUEsFBgAAAAAEAAQA8wAAAI8HAAAAAA==&#10;">
            <v:oval id="Oval 57" o:spid="_x0000_s1091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hScQA&#10;AADbAAAADwAAAGRycy9kb3ducmV2LnhtbESP3WoCMRSE7wu+QzhC7zRrwR+2RhGLpQgtam3x8rA5&#10;blY3J0uS6vbtG0Ho5TAz3zDTeWtrcSEfKscKBv0MBHHhdMWlgv3nqjcBESKyxtoxKfilAPNZ52GK&#10;uXZX3tJlF0uRIBxyVGBibHIpQ2HIYui7hjh5R+ctxiR9KbXHa4LbWj5l2UharDgtGGxoaag4736s&#10;Av3yypv1IfgPfcThu9mvTl/ftVKP3XbxDCJSG//D9/abVjAcw+1L+gF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jIUnEAAAA2wAAAA8AAAAAAAAAAAAAAAAAmAIAAGRycy9k&#10;b3ducmV2LnhtbFBLBQYAAAAABAAEAPUAAACJAwAAAAA=&#10;" fillcolor="#fe8637" strokecolor="#fe8637" strokeweight="3pt">
              <v:stroke linestyle="thinThin"/>
              <v:shadow color="#1f2f3f" opacity=".5" offset=",3pt"/>
            </v:oval>
            <v:rect id="Rectangle 58" o:spid="_x0000_s1090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C2cIA&#10;AADbAAAADwAAAGRycy9kb3ducmV2LnhtbERPTWuDQBC9B/oflinkEuKaQks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ELZwgAAANsAAAAPAAAAAAAAAAAAAAAAAJgCAABkcnMvZG93&#10;bnJldi54bWxQSwUGAAAAAAQABAD1AAAAhwMAAAAA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53" o:spid="_x0000_s1086" style="position:absolute;left:0;text-align:left;margin-left:0;margin-top:10in;width:43.2pt;height:43.2pt;z-index:25163622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/LLQQAADELAAAOAAAAZHJzL2Uyb0RvYy54bWzUVtuO2zYQfS/QfyD4rrVkXSwJqw12bWtb&#10;YJsE3RZ9piXqglKiStIrb4oCBfIJ/ZH+QX8h+aMOScv2XhIESVugNiBzeBmeOTNzrPMXu46hOypk&#10;y/sMe2cuRrQveNn2dYZ//CF3YoykIn1JGO9phu+pxC8uvv7qfBxSOucNZyUVCJz0Mh2HDDdKDels&#10;JouGdkSe8YH2sFhx0REFpqhnpSAjeO/YbO660WzkohwEL6iUMLuyi/jC+K8qWqhXVSWpQizDgE2Z&#10;pzDPjX7OLs5JWgsyNG2xh0E+A0VH2h4uPbhaEUXQVrRPXHVtIbjklToreDfjVdUW1MQA0Xjuo2iu&#10;Bd8OJpY6HevhQBNQ+4inz3ZbvLx7LVBbZjj0MepJBzl698f739+/ffcXfP9EMA0cjUOdwtZrMdwO&#10;r4UNFIY3vPhZwvLs8bq2a7sZbcbveAluyVZxw9GuEp12AdGjnUnF/SEVdKdQAZNhEEcBJKyApf3Y&#10;pKpoIJ/6lOdGGjEse0GULGwii2a9Pw+n7WE90AhJaq81UPfQdFxQdvLIrPwyZm8bMlCTMKnpmpgF&#10;KJbZV3eEodAA0jfDlolOablEPV82pK/ppRB8bCgpAZFnAnhwQBsSMvE8uahi7fCNPnhCs+fGERBq&#10;CIuT2BI20T0HBg3XvmvyfaCLpIOQ6pryDulBhikD31IHSVJydyOVJXfapaclZ22Zt4wZQ9SbJRMI&#10;Is9wvo4j3+QKLniwjfVozLAfe65OejdAQZYbZm55sE9+mjtonL40BaM5XO/HirTMjuF61mt41GiE&#10;DQOsnYKhmYc6Mv3762UeuovAj53FIvSdwF+7zlWcL53LpRdFi/XV8mrt/aaBekHatGVJ+7XxKSc5&#10;8YJPK6q9sFkhOAjKAaBGxbeKitumHFHZ6mQE4SLxMBigaL6/iMMkwoiwGqS4UAIjwdVPrWpMWeoW&#10;0z4eMOjl89zPbTLZ0BCbptCFz75r9ttNBx2uN9YJstmT4O2OHXAJVE+0Qu/ZsrWNt+HlPZQwgDQi&#10;AP8iMGi4eIPRCIqcYfnLlgiKEfu2hzZIvEArgjIGRD4HQ5yubE5XSF+AqwwrIMQMl8rK/nYQbd3A&#10;TbY7en4JulS1po41PosKcGsDtOG/EolwEonv4U8LJIBRFIY6CRrHv6UUpqg+IqiTPnxQTp/ogwD0&#10;tp6eF4eea2UwrWk78DBx7MlnujBxk3W8jgMnmEdrJ3BXK+cyXwZOlHuLcOWvlsvVoy7U1/wzLfgR&#10;Acr1Z+qUo+yd9IPVQdsEmm3NqBWWxJsH7tU8cfIoXjhBHoROsnBjx/WSqyRygyRY5Q+F5abt6ZeH&#10;pIU2CeehVYMj6EfSoDXgqAKn27oWVAixtstwfNhE0g8p7UEXNfxJD6ZfI7f/U10wrxLwXmZi2b9D&#10;6he/UxvGp2+6F38DAAD//wMAUEsDBBQABgAIAAAAIQCQ/EnS3AAAAAkBAAAPAAAAZHJzL2Rvd25y&#10;ZXYueG1sTE9BTsMwELwj8Qdrkbgg6lBCVKVxKkCNOBMiod6ceHEi4nUUu234PcuJ3mZnRrMzxW5x&#10;ozjhHAZPCh5WCQikzpuBrILmo7rfgAhRk9GjJ1TwgwF25fVVoXPjz/SOpzpawSEUcq2gj3HKpQxd&#10;j06HlZ+QWPvys9ORz9lKM+szh7tRrpMkk04PxB96PeFrj913fXQKWtdltf2s9njn2xd7eGya6m2v&#10;1O3N8rwFEXGJ/2b4q8/VoeROrT+SCWJUwEMis2maMGJ9k6UgWmae1oxkWcjLBeUvAAAA//8DAFBL&#10;AQItABQABgAIAAAAIQC2gziS/gAAAOEBAAATAAAAAAAAAAAAAAAAAAAAAABbQ29udGVudF9UeXBl&#10;c10ueG1sUEsBAi0AFAAGAAgAAAAhADj9If/WAAAAlAEAAAsAAAAAAAAAAAAAAAAALwEAAF9yZWxz&#10;Ly5yZWxzUEsBAi0AFAAGAAgAAAAhAAlav8stBAAAMQsAAA4AAAAAAAAAAAAAAAAALgIAAGRycy9l&#10;Mm9Eb2MueG1sUEsBAi0AFAAGAAgAAAAhAJD8SdLcAAAACQEAAA8AAAAAAAAAAAAAAAAAhwYAAGRy&#10;cy9kb3ducmV2LnhtbFBLBQYAAAAABAAEAPMAAACQBwAAAAA=&#10;">
            <v:oval id="Oval 54" o:spid="_x0000_s1088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G/PsQA&#10;AADbAAAADwAAAGRycy9kb3ducmV2LnhtbESP3WoCMRSE74W+QzgF7zRbqaWsRikViwgW6x+9PGyO&#10;m203J0sSdX37piB4OczMN8x42tpanMmHyrGCp34GgrhwuuJSwW47772CCBFZY+2YFFwpwHTy0Blj&#10;rt2Fv+i8iaVIEA45KjAxNrmUoTBkMfRdQ5y8o/MWY5K+lNrjJcFtLQdZ9iItVpwWDDb0bqj43Zys&#10;Aj374PXyO/hPfcThyuzmP/tDrVT3sX0bgYjUxnv41l5oBcNn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vz7EAAAA2wAAAA8AAAAAAAAAAAAAAAAAmAIAAGRycy9k&#10;b3ducmV2LnhtbFBLBQYAAAAABAAEAPUAAACJAwAAAAA=&#10;" fillcolor="#fe8637" strokecolor="#fe8637" strokeweight="3pt">
              <v:stroke linestyle="thinThin"/>
              <v:shadow color="#1f2f3f" opacity=".5" offset=",3pt"/>
            </v:oval>
            <v:rect id="Rectangle 55" o:spid="_x0000_s1087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tR8UA&#10;AADbAAAADwAAAGRycy9kb3ducmV2LnhtbESPQWvCQBSE7wX/w/KEXkrdWLB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e1HxQAAANsAAAAPAAAAAAAAAAAAAAAAAJgCAABkcnMv&#10;ZG93bnJldi54bWxQSwUGAAAAAAQABAD1AAAAigMAAAAA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50" o:spid="_x0000_s1083" style="position:absolute;left:0;text-align:left;margin-left:0;margin-top:10in;width:43.2pt;height:43.2pt;z-index:25163724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AhuJgQAADELAAAOAAAAZHJzL2Uyb0RvYy54bWzUVtuO2zYQfS/QfyD4rrXuloTVBru2lRbY&#10;NkG3RZ9pibqglKiS9MqbokCBfkJ/pH/QX0j+qEPS8novCYKkLVAbkHkZDs+cmTnW+Yt9z9AtFbLj&#10;Q469MxcjOpS86oYmxz98XzgJRlKRoSKMDzTHd1TiFxdffnE+jRn1ectZRQUCJ4PMpjHHrVJjtljI&#10;sqU9kWd8pANs1lz0RMFUNItKkAm892zhu268mLioRsFLKiWsru0mvjD+65qW6lVdS6oQyzFgU+Yp&#10;zHOrn4uLc5I1goxtVx5gkE9A0ZNugEuPrtZEEbQT3RNXfVcKLnmtzkreL3hddyU1MUA0nvsompeC&#10;70YTS5NNzXikCah9xNMnuy2/vX0tUFflOAJ6BtJDjt7+8e63d7+//Qu+fyJYBo6mscnA9KUYb8bX&#10;wgYKw2te/iRhe/F4X88ba4y20ze8Ardkp7jhaF+LXruA6NHepOLumAq6V6iExShM4hAQlbB1GJtU&#10;lS3kU5/y3DgKMIJtL4zTpU1k2W4O5+G0PawHGiHJ7LUG6gGajgvKTt4zKz+P2ZuWjNQkTGq6Zma9&#10;mdlXt4ShyLOMGpOZTmm5RANftWRo6KUQfGopqQCRsQfcJwf0REImnicX1awbv9IHT2j23CQGQg1h&#10;SZpYwma6fWDQcB24wQO6SDYKqV5S3iM9yDFl4FvqIElGbq+lsuTOVnpZctZVRceYmYhmu2ICQeQ5&#10;LjZJHJhcQT4emLEBTTkOEs/VSe9HKMhqy8wtD+zkx7mDxhkqUzCaw81hrEjH7BiuZ4OGR41G2DBg&#10;tlcwNOtQR6Z/f7ksIncZBomzXEaBEwYb17lKipVzufLieLm5Wl1tvF81UC/M2q6q6LAxPuUsJ174&#10;cUV1EDYrBEdBOQLUqPhOUXHTVhOqOp2MMFqmUFxVB4oWBMskSmOMCGtAikslMBJc/dip1pSlbjHt&#10;4wGDXuEXQWGTycaW2DRFLnwOZXAwNx10vN7MTpAtngRvLfbAJVA902pqWJetbbwtr+6ghAGkEQH4&#10;F4FBy8UbjCZQ5BzLn3dEUIzY1wO0QeqFWhGUmUDkPkzE6c72dIcMJbjKsQJCzHClrOzvRtE1Ldxk&#10;u2Pgl6BLdWfqWLeVRQW4D9rwX4mEP4vEd/CnBRLAKIr8f1spTFF9QFBnfXivnD7RBwHobT09Lw4D&#10;18pgWtN24HHhvief6cLUTTfJJgmd0I83Tuiu185lsQqduPCW0TpYr1brR12or/lnWvADAlToz9wp&#10;97J30g9WB20TaLY1o1ZYUs8P3Ss/dYo4WTphEUZOunQTx/XSqzR2wzRcFw+F5bob6OeHpIU2jfzI&#10;qsE96EfSoDXgXgVOzfoOVAixrs9xcjQi2fuU9qiLGv6sB/Ovkdv/qS4AbPNeZmI5vEPqF7/TOYxP&#10;33Qv/gYAAP//AwBQSwMEFAAGAAgAAAAhAJD8SdLcAAAACQEAAA8AAABkcnMvZG93bnJldi54bWxM&#10;T0FOwzAQvCPxB2uRuCDqUEJUpXEqQI04EyKh3px4cSLidRS7bfg9y4neZmdGszPFbnGjOOEcBk8K&#10;HlYJCKTOm4Gsguajut+ACFGT0aMnVPCDAXbl9VWhc+PP9I6nOlrBIRRyraCPccqlDF2PToeVn5BY&#10;+/Kz05HP2Uoz6zOHu1GukySTTg/EH3o94WuP3Xd9dApa12W1/az2eOfbF3t4bJrqba/U7c3yvAUR&#10;cYn/Zvirz9Wh5E6tP5IJYlTAQyKzaZowYn2TpSBaZp7WjGRZyMsF5S8AAAD//wMAUEsBAi0AFAAG&#10;AAgAAAAhALaDOJL+AAAA4QEAABMAAAAAAAAAAAAAAAAAAAAAAFtDb250ZW50X1R5cGVzXS54bWxQ&#10;SwECLQAUAAYACAAAACEAOP0h/9YAAACUAQAACwAAAAAAAAAAAAAAAAAvAQAAX3JlbHMvLnJlbHNQ&#10;SwECLQAUAAYACAAAACEAE/AIbiYEAAAxCwAADgAAAAAAAAAAAAAAAAAuAgAAZHJzL2Uyb0RvYy54&#10;bWxQSwECLQAUAAYACAAAACEAkPxJ0twAAAAJAQAADwAAAAAAAAAAAAAAAACABgAAZHJzL2Rvd25y&#10;ZXYueG1sUEsFBgAAAAAEAAQA8wAAAIkHAAAAAA==&#10;">
            <v:oval id="Oval 51" o:spid="_x0000_s1085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cpsQA&#10;AADbAAAADwAAAGRycy9kb3ducmV2LnhtbESPQWsCMRSE7wX/Q3hCbzWrYJGtUUSxlEKLrrb0+Ng8&#10;N6ublyVJdfvvG0HwOMzMN8x03tlGnMmH2rGC4SADQVw6XXOlYL9bP01AhIissXFMCv4owHzWe5hi&#10;rt2Ft3QuYiUShEOOCkyMbS5lKA1ZDAPXEifv4LzFmKSvpPZ4SXDbyFGWPUuLNacFgy0tDZWn4tcq&#10;0KtX3rz/BP+pDzj+MPv18eu7Ueqx3y1eQETq4j18a79pBeMhXL+kH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GHKbEAAAA2wAAAA8AAAAAAAAAAAAAAAAAmAIAAGRycy9k&#10;b3ducmV2LnhtbFBLBQYAAAAABAAEAPUAAACJAwAAAAA=&#10;" fillcolor="#fe8637" strokecolor="#fe8637" strokeweight="3pt">
              <v:stroke linestyle="thinThin"/>
              <v:shadow color="#1f2f3f" opacity=".5" offset=",3pt"/>
            </v:oval>
            <v:rect id="Rectangle 52" o:spid="_x0000_s1084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1M8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4dTPEAAAA2wAAAA8AAAAAAAAAAAAAAAAAmAIAAGRycy9k&#10;b3ducmV2LnhtbFBLBQYAAAAABAAEAPUAAACJAwAAAAA=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47" o:spid="_x0000_s1080" style="position:absolute;left:0;text-align:left;margin-left:0;margin-top:10in;width:43.2pt;height:43.2pt;z-index:25163827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adBLgQAADELAAAOAAAAZHJzL2Uyb0RvYy54bWzUVtuO2zYQfS/QfyD4rrVkUbIkrDbYta1t&#10;gW0TdFv0mZaoCyqJKkmvvCkKFOgn9Ef6B/2F5I86JOXLepMgSNoCtQF5eBueOTNzrMsXu65FD0zI&#10;hvcp9i5cjFif86LpqxT/8H3mRBhJRfuCtrxnKX5kEr+4+vKLy3FI2JzXvC2YQOCkl8k4pLhWakhm&#10;M5nXrKPygg+sh8WSi44qGIpqVgg6gveunc1dN5yNXBSD4DmTEmZXdhFfGf9lyXL1siwlU6hNMWBT&#10;5inMc6Ofs6tLmlSCDnWTTzDoJ6DoaNPDpQdXK6oo2ormmauuyQWXvFQXOe9mvCybnJkYIBrPPYvm&#10;VvDtYGKpkrEaDjQBtWc8fbLb/NuHVwI1RYrJAqOedpCjN3+8/e3t72/+gu+fCKaBo3GoEth6K4b7&#10;4ZWwgYJ5x/OfJCzPztf1uLKb0Wb8hhfglm4VNxztStFpFxA92plUPB5SwXYK5TAZkCgkkLAclibb&#10;pCqvIZ/6lOeGgY8RLHskjA1ImuT1ejoPp+1hbWiENLHXGqgTNB0XlJ08Mis/j9n7mg7MJExquvbM&#10;Qg9YZl8+0BaRyDJqtuzplJZL1PNlTfuKXQvBx5rRAhB5JgANFXzaA3ogIRPvJheVbTN8pQ+e0Oy5&#10;UQiEGsKi2GCgyZ7uOTBouPZd/wldNBmEVLeMd0gbKWYt+JY6SJrQhzupLLn7XXpa8rYpsqZtzUBU&#10;m2UrEESe4mwdhb7JFeTjyba2R2OK/chzddK7AQqy2LTmlif75Me5g8bpC1MwmsP1ZCvatNaG69te&#10;w2NGI2wYhg4wzTzUkenfX66zwF0QP3IWi8B3iL92nZsoWzrXSy8MF+ub5c3a+1UD9UhSN0XB+rXx&#10;Kfdy4pGPK6pJ2KwQHATlAFCj4lvFxH1djKhodDJIsIg9DANQNN9fREEcYkTbCqQ4VwIjwdWPjapN&#10;WeoW0z6eMOhl88zPbDLboaY2TYELn6kMpu2mgw7Xm9EJstmz4O2OHXAJVEOVGVqh92zZ2sbb8OIR&#10;ShhAGhGAfxEwai5eYzSCIqdY/rylgmHUft1DG8Qe0YqgzAAin8NAnK5sTldon4OrFCsgxJhLZWV/&#10;O4imquEm2x09vwZdKhtTxxqfRQW49QC04b8SiXgvEt/BnxZIQMsQif9tpTBF9QFB3evDe+X0mT4I&#10;QG/r6d3i0HOtDKY1bQceJo49OZWLlSfbhbEbr6N1RBwyD9cOcVcr5zpbEifMvEWw8lfL5eqsC/U1&#10;/0wLfkCAMv3Zd8pR9k76weqgbQLNtmZ0CsmbE/dmHjtZGC0ckpHAiRdu5LhefBOHLonJKnsqLHdN&#10;zz4/JC20cTAPrBocQZ9Jg9aAowqcbusaUCHUNl2Ko8MmmrxPaQ+6qOHv9WD/+3/WBfMqAe9lJpbp&#10;HVK/+J2OwT590736GwAA//8DAFBLAwQUAAYACAAAACEAkPxJ0twAAAAJAQAADwAAAGRycy9kb3du&#10;cmV2LnhtbExPQU7DMBC8I/EHa5G4IOpQQlSlcSpAjTgTIqHenHhxIuJ1FLtt+D3Lid5mZ0azM8Vu&#10;caM44RwGTwoeVgkIpM6bgayC5qO634AIUZPRoydU8IMBduX1VaFz48/0jqc6WsEhFHKtoI9xyqUM&#10;XY9Oh5WfkFj78rPTkc/ZSjPrM4e7Ua6TJJNOD8Qfej3ha4/dd310ClrXZbX9rPZ459sXe3hsmupt&#10;r9TtzfK8BRFxif9m+KvP1aHkTq0/kgliVMBDIrNpmjBifZOlIFpmntaMZFnIywXlLwAAAP//AwBQ&#10;SwECLQAUAAYACAAAACEAtoM4kv4AAADhAQAAEwAAAAAAAAAAAAAAAAAAAAAAW0NvbnRlbnRfVHlw&#10;ZXNdLnhtbFBLAQItABQABgAIAAAAIQA4/SH/1gAAAJQBAAALAAAAAAAAAAAAAAAAAC8BAABfcmVs&#10;cy8ucmVsc1BLAQItABQABgAIAAAAIQB8aadBLgQAADELAAAOAAAAAAAAAAAAAAAAAC4CAABkcnMv&#10;ZTJvRG9jLnhtbFBLAQItABQABgAIAAAAIQCQ/EnS3AAAAAkBAAAPAAAAAAAAAAAAAAAAAIgGAABk&#10;cnMvZG93bnJldi54bWxQSwUGAAAAAAQABADzAAAAkQcAAAAA&#10;">
            <v:oval id="Oval 48" o:spid="_x0000_s1082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Uj5sIA&#10;AADbAAAADwAAAGRycy9kb3ducmV2LnhtbERPy2oCMRTdF/oP4QruNGNppYxGKRaLFCp2fNDlZXKd&#10;TJ3cDEmq49+bhdDl4byn88424kw+1I4VjIYZCOLS6ZorBbvtcvAKIkRkjY1jUnClAPPZ48MUc+0u&#10;/E3nIlYihXDIUYGJsc2lDKUhi2HoWuLEHZ23GBP0ldQeLyncNvIpy8bSYs2pwWBLC0PlqfizCvT7&#10;B28+f4Jf6yO+fJnd8nd/aJTq97q3CYhIXfwX390rreA5jU1f0g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SPmwgAAANsAAAAPAAAAAAAAAAAAAAAAAJgCAABkcnMvZG93&#10;bnJldi54bWxQSwUGAAAAAAQABAD1AAAAhwMAAAAA&#10;" fillcolor="#fe8637" strokecolor="#fe8637" strokeweight="3pt">
              <v:stroke linestyle="thinThin"/>
              <v:shadow color="#1f2f3f" opacity=".5" offset=",3pt"/>
            </v:oval>
            <v:rect id="Rectangle 49" o:spid="_x0000_s1081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xn8QA&#10;AADbAAAADwAAAGRycy9kb3ducmV2LnhtbESPQWvCQBSE7wX/w/IEL6Ibp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cZ/EAAAA2wAAAA8AAAAAAAAAAAAAAAAAmAIAAGRycy9k&#10;b3ducmV2LnhtbFBLBQYAAAAABAAEAPUAAACJAwAAAAA=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44" o:spid="_x0000_s1077" style="position:absolute;left:0;text-align:left;margin-left:0;margin-top:10in;width:43.2pt;height:43.2pt;z-index:25163929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W3fNAQAADELAAAOAAAAZHJzL2Uyb0RvYy54bWzUVtuO2zYQfS/QfyD4rrVkUbIkrDbYta1t&#10;gW0SdFv0mZaoCyqJKkmvvCkKFMgn9Ef6B/2F5I86JC3be0kQJEGB2oDM4WV45szMsc5f7LoW3TEh&#10;G96n2DtzMWJ9zoumr1L880+ZE2EkFe0L2vKepfieSfzi4ttvzschYXNe87ZgAoGTXibjkOJaqSGZ&#10;zWRes47KMz6wHhZLLjqqwBTVrBB0BO9dO5u7bjgbuSgGwXMmJcyu7CK+MP7LkuXqVVlKplCbYsCm&#10;zFOY50Y/ZxfnNKkEHeom38Ogn4Gio00Plx5craiiaCuaJ666Jhdc8lKd5byb8bJscmZigGg891E0&#10;14JvBxNLlYzVcKAJqH3E02e7zV/evRaoKVJMCEY97SBH7/56/+f7t+/+ge/fCKaBo3GoEth6LYbb&#10;4bWwgcLwhue/SliePV7XdmU3o834Ay/ALd0qbjjalaLTLiB6tDOpuD+kgu0UymEyIFFIIGE5LO3H&#10;JlV5DfnUpzw3DHyMYNkjYbywiczr9f48nLaH9UAjpIm91kDdQ9NxQdnJI7Pyy5i9renATMKkpmti&#10;NpiYfXVHW0QCy6jZMtEpLZeo58ua9hW7FIKPNaMFIPJMABoq+LQHtCEhE8+Ti8q2Gb7TB09o9two&#10;BEINYVEcWcImuufAoOHad/0HdNFkEFJdM94hPUgxa8G31EHShN7dSGXJnXbpacnbpsiatjWGqDbL&#10;ViCIPMXZOgp9kyvIx4NtbY/GFPuR5+qkdwMUZLFpzS0P9slPcweN0xemYDSH6/1Y0aa1Y7i+7TU8&#10;ZjTChgHWTsHQzEMdmf79/TIL3AXxI2exCHyH+GvXuYqypXO59MJwsb5aXq29PzRQjyR1UxSsXxuf&#10;cpITj3xaUe2FzQrBQVAOADUqvlVM3NbFiIpGJ4MEi9jDYICi+f4iCuIQI9pWIMW5EhgJrn5pVG3K&#10;UreY9vGAQS+bZ35mk9kONbVpClz47Mtgv9100OF6Y50gmz0J3u7YAZdA9UQr9J4tW9t4G17cQwkD&#10;SCMC8C8Cg5qLNxiNoMgplr9tqWAYtd/30AaxR7QiKGNA5HMwxOnK5nSF9jm4SrECQsxwqazsbwfR&#10;VDXcZLuj55egS2Vj6ljjs6gAtzZAG/4rkYDMWfn9Ef60QAJahkiok6BxHBof8vc1lcIU1UcEddKH&#10;D8rpE30QgN7W0/Pi0HOtDKY1bQceJo49+UwXxm68jtYRccg8XDvEXa2cy2xJnDDzFsHKXy2Xq0dd&#10;qK/5Oi34EQHK9GfqlKPsnfSD1UHbBJptzagVltibE/dqHjtZGC0ckpHAiRdu5LhefBWHLonJKnso&#10;LDdNz748JC20cTAPrBocQT+SBq0BRxU43dY1oEKobboUR4dNNPmQ0h50UcOf9GD6NXL7P9UF8yoB&#10;72Umlv07pH7xO7VhfPqme/EvAAAA//8DAFBLAwQUAAYACAAAACEAkPxJ0twAAAAJAQAADwAAAGRy&#10;cy9kb3ducmV2LnhtbExPQU7DMBC8I/EHa5G4IOpQQlSlcSpAjTgTIqHenHhxIuJ1FLtt+D3Lid5m&#10;Z0azM8VucaM44RwGTwoeVgkIpM6bgayC5qO634AIUZPRoydU8IMBduX1VaFz48/0jqc6WsEhFHKt&#10;oI9xyqUMXY9Oh5WfkFj78rPTkc/ZSjPrM4e7Ua6TJJNOD8Qfej3ha4/dd310ClrXZbX9rPZ459sX&#10;e3hsmuptr9TtzfK8BRFxif9m+KvP1aHkTq0/kgliVMBDIrNpmjBifZOlIFpmntaMZFnIywXlLwAA&#10;AP//AwBQSwECLQAUAAYACAAAACEAtoM4kv4AAADhAQAAEwAAAAAAAAAAAAAAAAAAAAAAW0NvbnRl&#10;bnRfVHlwZXNdLnhtbFBLAQItABQABgAIAAAAIQA4/SH/1gAAAJQBAAALAAAAAAAAAAAAAAAAAC8B&#10;AABfcmVscy8ucmVsc1BLAQItABQABgAIAAAAIQB2lW3fNAQAADELAAAOAAAAAAAAAAAAAAAAAC4C&#10;AABkcnMvZTJvRG9jLnhtbFBLAQItABQABgAIAAAAIQCQ/EnS3AAAAAkBAAAPAAAAAAAAAAAAAAAA&#10;AI4GAABkcnMvZG93bnJldi54bWxQSwUGAAAAAAQABADzAAAAlwcAAAAA&#10;">
            <v:oval id="Oval 45" o:spid="_x0000_s1079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MeMQA&#10;AADbAAAADwAAAGRycy9kb3ducmV2LnhtbESP3WoCMRSE74W+QzgF7zRbqaWsRikViwgW6x+9PGyO&#10;m203J0sSdX37piB4OczMN8x42tpanMmHyrGCp34GgrhwuuJSwW47772CCBFZY+2YFFwpwHTy0Blj&#10;rt2Fv+i8iaVIEA45KjAxNrmUoTBkMfRdQ5y8o/MWY5K+lNrjJcFtLQdZ9iItVpwWDDb0bqj43Zys&#10;Aj374PXyO/hPfcThyuzmP/tDrVT3sX0bgYjUxnv41l5oBc9D+P+SfoC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kjHjEAAAA2wAAAA8AAAAAAAAAAAAAAAAAmAIAAGRycy9k&#10;b3ducmV2LnhtbFBLBQYAAAAABAAEAPUAAACJAwAAAAA=&#10;" fillcolor="#fe8637" strokecolor="#fe8637" strokeweight="3pt">
              <v:stroke linestyle="thinThin"/>
              <v:shadow color="#1f2f3f" opacity=".5" offset=",3pt"/>
            </v:oval>
            <v:rect id="Rectangle 46" o:spid="_x0000_s1078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l7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XtxQAAANsAAAAPAAAAAAAAAAAAAAAAAJgCAABkcnMv&#10;ZG93bnJldi54bWxQSwUGAAAAAAQABAD1AAAAigMAAAAA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41" o:spid="_x0000_s1074" style="position:absolute;left:0;text-align:left;margin-left:0;margin-top:10in;width:43.2pt;height:43.2pt;z-index:25164032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0DQLQQAADELAAAOAAAAZHJzL2Uyb0RvYy54bWzUVtuO2zYQfS/QfyD4rrXuloTVBru2tS2w&#10;TYJuiz7TEnVBJVEl6ZU3RYEC+YT+SP+gv5D8UYek5dtugiAJCtQG5OFtOHNmzrEuX2y7Fj1QLhrW&#10;p9i5sDGifc6Kpq9S/PNPmRVhJCTpC9Kynqb4kQr84urbby7HIaEuq1lbUI7ASS+ScUhxLeWQzGYi&#10;r2lHxAUbaA+LJeMdkTDk1azgZATvXTtzbTucjYwXA2c5FQJml2YRX2n/ZUlz+aosBZWoTTHEJvWT&#10;6+daPWdXlySpOBnqJt+FQT4jio40PVy6d7UkkqANb5646pqcM8FKeZGzbsbKssmpzgGyceyzbG45&#10;2ww6lyoZq2EPE0B7htNnu81fPrzmqClS7DsY9aSDGr376/2f79+++we+fyOYBozGoUpg6y0f7ofX&#10;3CQK5h3LfxWwPDtfV+PKbEbr8QdWgFuykUxjtC15p1xA9mirS/G4LwXdSpTDZOBHoQ8Fy2FpZ+tS&#10;5TXUU51y7DDwMIJlxw/juSlkXq925+G0OawMFSFJzLU61F1oKi9oO3FAVnwZsvc1GagumFBwTci6&#10;E7KvHkiLfNcgqrdMcAqDJerZoiZ9Ra85Z2NNSQER6QpA3EcH1EBAJZ4HF5VtM3ynDh7B7NhRCIBq&#10;wKI4MoBNcLuAoMbas70TuEgycCFvKeuQMlJMW/AtVJIkIQ93Qhpwp11qWrC2KbKmbfWAV+tFyxFk&#10;nuJsFYWerhXU42Rb26MxxV7k2Kro3QANWaxbfcvJPvFp7oA4faEbRmG42tmSNK2x4fq2V+FRrREm&#10;DRhtJZh6HvpI8/f36yyw574XWfN54Fm+t7KtmyhbWNcLJwznq5vFzcr5QwXq+EndFAXtV9qnmOTE&#10;8T+tqXbCZoRgLyj7AFVUbCMpv6+LERWNKoYfzGOgbdGAonnePAriECPSViDFueQYcSZ/aWSt21JR&#10;TPk4QdDJ3MzLTDHboSamTIENn10b7LZrBu2v16OjyGZPkjc7toAlQD3BqntYta0h3poVj9DCEKQW&#10;AfgXAaNm/A1GIyhyisVvG8IpRu33PdAgdnylCFIPIHMXBvx4ZX28QvocXKVYAiDaXEgj+5uBN1UN&#10;Nxl29OwadKlsdB8rWpmoIO6dNvxXIgFiZuT3R/jTAgloKfI1F0+ID/X7mkqhm+ojgjrpwwfl9Ik+&#10;cIje9NPz4tAzpQyamoaB+4kDJ59hYWzHq2gV+ZbvhivLt5dL6zpb+FaYOfNg6S0Xi+UZC9U1X4eC&#10;HxGgTH0mphxk74gPRgcNCRTaClEjLLHj+vaNG1tZGM0tP/MDK57bkWU78U0c2n7sL7NTYblrevrl&#10;KSmhjQM3MGpwCPpMGpQGHFTgeFvXgAqhtulSHO03keRDSrvXRRX+pAfTr5bb/6kuQNj6vUznsnuH&#10;VC9+x2Owj990r/4FAAD//wMAUEsDBBQABgAIAAAAIQCQ/EnS3AAAAAkBAAAPAAAAZHJzL2Rvd25y&#10;ZXYueG1sTE9BTsMwELwj8Qdrkbgg6lBCVKVxKkCNOBMiod6ceHEi4nUUu234PcuJ3mZnRrMzxW5x&#10;ozjhHAZPCh5WCQikzpuBrILmo7rfgAhRk9GjJ1TwgwF25fVVoXPjz/SOpzpawSEUcq2gj3HKpQxd&#10;j06HlZ+QWPvys9ORz9lKM+szh7tRrpMkk04PxB96PeFrj913fXQKWtdltf2s9njn2xd7eGya6m2v&#10;1O3N8rwFEXGJ/2b4q8/VoeROrT+SCWJUwEMis2maMGJ9k6UgWmae1oxkWcjLBeUvAAAA//8DAFBL&#10;AQItABQABgAIAAAAIQC2gziS/gAAAOEBAAATAAAAAAAAAAAAAAAAAAAAAABbQ29udGVudF9UeXBl&#10;c10ueG1sUEsBAi0AFAAGAAgAAAAhADj9If/WAAAAlAEAAAsAAAAAAAAAAAAAAAAALwEAAF9yZWxz&#10;Ly5yZWxzUEsBAi0AFAAGAAgAAAAhAIRzQNAtBAAAMQsAAA4AAAAAAAAAAAAAAAAALgIAAGRycy9l&#10;Mm9Eb2MueG1sUEsBAi0AFAAGAAgAAAAhAJD8SdLcAAAACQEAAA8AAAAAAAAAAAAAAAAAhwYAAGRy&#10;cy9kb3ducmV2LnhtbFBLBQYAAAAABAAEAPMAAACQBwAAAAA=&#10;">
            <v:oval id="Oval 42" o:spid="_x0000_s1076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0UDMQA&#10;AADbAAAADwAAAGRycy9kb3ducmV2LnhtbESPQWsCMRSE7wX/Q3hCb5pVqsjWKGKxFKFFrS0eH5vn&#10;ZnXzsiSpbv99Iwg9DjPzDTOdt7YWF/Khcqxg0M9AEBdOV1wq2H+uehMQISJrrB2Tgl8KMJ91HqaY&#10;a3flLV12sRQJwiFHBSbGJpcyFIYshr5riJN3dN5iTNKXUnu8Jrit5TDLxtJixWnBYENLQ8V592MV&#10;6JdX3qwPwX/oI47ezX51+vqulXrstotnEJHa+B++t9+0gqch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NFAzEAAAA2wAAAA8AAAAAAAAAAAAAAAAAmAIAAGRycy9k&#10;b3ducmV2LnhtbFBLBQYAAAAABAAEAPUAAACJAwAAAAA=&#10;" fillcolor="#fe8637" strokecolor="#fe8637" strokeweight="3pt">
              <v:stroke linestyle="thinThin"/>
              <v:shadow color="#1f2f3f" opacity=".5" offset=",3pt"/>
            </v:oval>
            <v:rect id="Rectangle 43" o:spid="_x0000_s1075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Gdc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rdX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tRnXEAAAA2wAAAA8AAAAAAAAAAAAAAAAAmAIAAGRycy9k&#10;b3ducmV2LnhtbFBLBQYAAAAABAAEAPUAAACJAwAAAAA=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38" o:spid="_x0000_s1071" style="position:absolute;left:0;text-align:left;margin-left:0;margin-top:10in;width:43.2pt;height:43.2pt;z-index:25164134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mcNAQAADELAAAOAAAAZHJzL2Uyb0RvYy54bWzUVtuO2zYQfS/QfyD4rrVkXSwJqw12bWtb&#10;YNsE3RZ9piXqglKiStIrb4oCBfoJ/ZH+QX8h+aMOSfm2mwRBEhSoDcjD2/DMmZljXb7YdQw9UCFb&#10;3mfYu3Axon3By7avM/zTj7kTYyQV6UvCeE8z/EglfnH19VeX45DSOW84K6lA4KSX6ThkuFFqSGcz&#10;WTS0I/KCD7SHxYqLjigYinpWCjKC947N5q4bzUYuykHwgkoJsyu7iK+M/6qihXpZVZIqxDIM2JR5&#10;CvPc6Ofs6pKktSBD0xYTDPIJKDrS9nDpwdWKKIK2on3mqmsLwSWv1EXBuxmvqragJgaIxnOfRHMr&#10;+HYwsdTpWA8HmoDaJzx9stvi+4dXArVlhn3IVE86yNGbv97+8fbPN//A928E08DRONQpbL0Vw/3w&#10;SthAwbzjxS8SlmdP1/W4tpvRZvyOl+CWbBU3HO0q0WkXED3amVQ8HlJBdwoVMBkGcRRAwgpYmmyT&#10;qqKBfOpTnhuFPkaw7AVRsrCJLJr1dB5O28Pa0AhJaq81UCdoOi4oO3lkVn4es/cNGahJmNR07ZlN&#10;9sy+fCAM+Yll1GzZ0yktl6jny4b0Nb0Wgo8NJSUg8kwAGir4tAf0QEIm3k0uqlg7fKMPntDsuXEE&#10;hBrC4sRklaR7uufAoOHad/0zukg6CKluKe+QNjJMGfiWOkiSkoc7qSy5+116WnLWlnnLmBmIerNk&#10;AkHkGc7XceSbXEE+zraxHo26Bj1XJ70boCDLDTO3nO2TH+cOGqcvTcFoDteTrUjLrA3Xs17Do0Yj&#10;bBiGDjDNPNSR6d/frvPQXQR+7CwWoe8E/tp1buJ86VwvvSharG+WN2vvdw3UC9KmLUvar41PuZcT&#10;L/i4opqEzQrBQVAOADUqvlVU3DfliMpWJyMIF4mHYQCK5vuLOEwijAirQYoLJTASXP3cqsaUpW4x&#10;7eOMQS+f535uk8mGhtg0hS58pjKYtpsOOlxvRifIZs+Ctzt2wCVQDVVmaIXes2VrG2/Dy0coYQBp&#10;RAD+RcBouHiN0QiKnGH565YIihH7toc2SLxAK4IyA4h8DgNxurI5XSF9Aa4yrIAQYy6Vlf3tINq6&#10;gZtsd/T8GnSpak0da3wWFeDWA9CG/0gkdGhWfn+APy2QAEYRzEENaxyHxof8fUmlMEX1AUHd68N7&#10;5fSZPghAb+vp3eLQc60MpjVtBx4mjj05lYuVJ9uFiZus43UcOME8WjuBu1o51/kycKLcW4Qrf7Vc&#10;rp50ob7my7TgBwQo1599pxxl76QfrA7aJtBsa0ankLx54N7MEyeP4oUT5EHoJAs3dlwvuUkiN0iC&#10;VX4uLHdtTz8/JC20STgPrRocQT+RBq0BRxU43da1oEKItV2G48Mmkr5PaQ+6qOHv9WD/+3/WBfMq&#10;Ae9lJpbpHVK/+J2OwT590736FwAA//8DAFBLAwQUAAYACAAAACEAkPxJ0twAAAAJAQAADwAAAGRy&#10;cy9kb3ducmV2LnhtbExPQU7DMBC8I/EHa5G4IOpQQlSlcSpAjTgTIqHenHhxIuJ1FLtt+D3Lid5m&#10;Z0azM8VucaM44RwGTwoeVgkIpM6bgayC5qO634AIUZPRoydU8IMBduX1VaFz48/0jqc6WsEhFHKt&#10;oI9xyqUMXY9Oh5WfkFj78rPTkc/ZSjPrM4e7Ua6TJJNOD8Qfej3ha4/dd310ClrXZbX9rPZ459sX&#10;e3hsmuptr9TtzfK8BRFxif9m+KvP1aHkTq0/kgliVMBDIrNpmjBifZOlIFpmntaMZFnIywXlLwAA&#10;AP//AwBQSwECLQAUAAYACAAAACEAtoM4kv4AAADhAQAAEwAAAAAAAAAAAAAAAAAAAAAAW0NvbnRl&#10;bnRfVHlwZXNdLnhtbFBLAQItABQABgAIAAAAIQA4/SH/1gAAAJQBAAALAAAAAAAAAAAAAAAAAC8B&#10;AABfcmVscy8ucmVsc1BLAQItABQABgAIAAAAIQC0yPmcNAQAADELAAAOAAAAAAAAAAAAAAAAAC4C&#10;AABkcnMvZTJvRG9jLnhtbFBLAQItABQABgAIAAAAIQCQ/EnS3AAAAAkBAAAPAAAAAAAAAAAAAAAA&#10;AI4GAABkcnMvZG93bnJldi54bWxQSwUGAAAAAAQABADzAAAAlwcAAAAA&#10;">
            <v:oval id="Oval 39" o:spid="_x0000_s1073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/1AMQA&#10;AADbAAAADwAAAGRycy9kb3ducmV2LnhtbESPUUvDMBSF3wX/Q7iCby5VmWhdVoZSEcGhc4qPl+au&#10;qUtuShLb+u8XQfDxcM75DmdRTc6KgULsPCs4nxUgiBuvO24VbN/qs2sQMSFrtJ5JwQ9FqJbHRwss&#10;tR/5lYZNakWGcCxRgUmpL6WMjSGHceZ74uztfHCYsgyt1AHHDHdWXhTFlXTYcV4w2NOdoWa/+XYK&#10;9P0Dvzx9xrDWO5w/m2399f5hlTo9mVa3IBJN6T/8137UCi5v4PdL/gF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v9QDEAAAA2wAAAA8AAAAAAAAAAAAAAAAAmAIAAGRycy9k&#10;b3ducmV2LnhtbFBLBQYAAAAABAAEAPUAAACJAwAAAAA=&#10;" fillcolor="#fe8637" strokecolor="#fe8637" strokeweight="3pt">
              <v:stroke linestyle="thinThin"/>
              <v:shadow color="#1f2f3f" opacity=".5" offset=",3pt"/>
            </v:oval>
            <v:rect id="Rectangle 40" o:spid="_x0000_s1072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/YAs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9gCwgAAANsAAAAPAAAAAAAAAAAAAAAAAJgCAABkcnMvZG93&#10;bnJldi54bWxQSwUGAAAAAAQABAD1AAAAhwMAAAAA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35" o:spid="_x0000_s1068" style="position:absolute;left:0;text-align:left;margin-left:0;margin-top:10in;width:43.2pt;height:43.2pt;z-index:25164236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JjBMgQAADELAAAOAAAAZHJzL2Uyb0RvYy54bWzUVtuO2zYQfS/QfyD4rrVkXSwJqw12bWtb&#10;YJsE3RZ9piXqglKiStIrb4oCBfIJ/ZH+QX8h+aMOScv2XhIESVCgNiBzeBmeOTNzrPMXu46hOypk&#10;y/sMe2cuRrQveNn2dYZ//il3YoykIn1JGO9phu+pxC8uvv3mfBxSOucNZyUVCJz0Mh2HDDdKDels&#10;JouGdkSe8YH2sFhx0REFpqhnpSAjeO/YbO660WzkohwEL6iUMLuyi/jC+K8qWqhXVSWpQizDgE2Z&#10;pzDPjX7OLs5JWgsyNG2xh0E+A0VH2h4uPbhaEUXQVrRPXHVtIbjklToreDfjVdUW1MQA0Xjuo2iu&#10;Bd8OJpY6HevhQBNQ+4inz3ZbvLx7LVBbZtgPMepJBzl699f7P9+/ffcPfP9GMA0cjUOdwtZrMdwO&#10;r4UNFIY3vPhVwvLs8bq2a7sZbcYfeAluyVZxw9GuEp12AdGjnUnF/SEVdKdQAZNhEEcBJKyApf3Y&#10;pKpoIJ/6lOdGoY8RLHtBlCxsIotmvT8Pp+1hPdAISWqvNVD30HRcUHbyyKz8MmZvGzJQkzCp6ZqY&#10;jSZmX90RhvzIMmq2THRKyyXq+bIhfU0vheBjQ0kJiDwTgIYKPu0BbUjIxPPkooq1w3f64AnNnhtH&#10;QKghLE5iS9hE9xwYNFz7rv+ALpIOQqpryjukBxmmDHxLHSRJyd2NVJbcaZeelpy1Zd4yZgxRb5ZM&#10;IIg8w/k6jnyTK8jHg22sRyPUYOy5OundAAVZbpi55cE++WnuoHH60hSM5nC9HyvSMjuG61mv4VGj&#10;ETYMsHYKhmYe6sj07++XeeguAj92FovQdwJ/7TpXcb50LpdeFC3WV8urtfeHBuoFadOWJe3Xxqec&#10;5MQLPq2o9sJmheAgKAeAGhXfKipum3JEZauTEYSLxMNggKL5/iIOEyg1wmqQ4kIJjARXv7SqMWWp&#10;W0z7eMCgl89zP7fJZENDbJpCFz77MthvNx10uN5YJ8hmT4K3O3bAJVA90Qq9Z8vWNt6Gl/dQwgDS&#10;iAD8i8Cg4eINRiMocoblb1siKEbs+x7aIPECrQjKGBD5HAxxurI5XSF9Aa4yrIAQM1wqK/vbQbR1&#10;AzfZ7uj5JehS1Zo61vgsKsCtDdCG/0okoAGt/P4If1ogAYwi2yoax6HxIX9fUylMUX1EUCd9+KCc&#10;PtEHAehtPT0vDj3XymBa03bgYeLYk890YeIm63gdB04wj9ZO4K5WzmW+DJwo9xbhyl8tl6tHXaiv&#10;+Tot+BEByvVn6pSj7J30g9VB2wSabc2oFZbEmwfu1Txx8iheOEEehE6ycGPH9ZKrJHKDJFjlD4Xl&#10;pu3pl4ekhTYJ56FVgyPoR9KgNeCoAqfbuhZUCLG2y3B82ETSDyntQRc1/EkPpl8jt/9TXTCvEvBe&#10;ZmLZv0PqF79TG8anb7oX/wIAAP//AwBQSwMEFAAGAAgAAAAhAJD8SdLcAAAACQEAAA8AAABkcnMv&#10;ZG93bnJldi54bWxMT0FOwzAQvCPxB2uRuCDqUEJUpXEqQI04EyKh3px4cSLidRS7bfg9y4neZmdG&#10;szPFbnGjOOEcBk8KHlYJCKTOm4Gsguajut+ACFGT0aMnVPCDAXbl9VWhc+PP9I6nOlrBIRRyraCP&#10;ccqlDF2PToeVn5BY+/Kz05HP2Uoz6zOHu1GukySTTg/EH3o94WuP3Xd9dApa12W1/az2eOfbF3t4&#10;bJrqba/U7c3yvAURcYn/Zvirz9Wh5E6tP5IJYlTAQyKzaZowYn2TpSBaZp7WjGRZyMsF5S8AAAD/&#10;/wMAUEsBAi0AFAAGAAgAAAAhALaDOJL+AAAA4QEAABMAAAAAAAAAAAAAAAAAAAAAAFtDb250ZW50&#10;X1R5cGVzXS54bWxQSwECLQAUAAYACAAAACEAOP0h/9YAAACUAQAACwAAAAAAAAAAAAAAAAAvAQAA&#10;X3JlbHMvLnJlbHNQSwECLQAUAAYACAAAACEAftCYwTIEAAAxCwAADgAAAAAAAAAAAAAAAAAuAgAA&#10;ZHJzL2Uyb0RvYy54bWxQSwECLQAUAAYACAAAACEAkPxJ0twAAAAJAQAADwAAAAAAAAAAAAAAAACM&#10;BgAAZHJzL2Rvd25yZXYueG1sUEsFBgAAAAAEAAQA8wAAAJUHAAAAAA==&#10;">
            <v:oval id="Oval 36" o:spid="_x0000_s1070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BhcsQA&#10;AADbAAAADwAAAGRycy9kb3ducmV2LnhtbESP3WoCMRSE7wu+QzhC72rWSqWsRhGLUgoV6x9eHjbH&#10;zermZElS3b59IxR6OczMN8x42tpaXMmHyrGCfi8DQVw4XXGpYLddPL2CCBFZY+2YFPxQgOmk8zDG&#10;XLsbf9F1E0uRIBxyVGBibHIpQ2HIYui5hjh5J+ctxiR9KbXHW4LbWj5n2VBarDgtGGxobqi4bL6t&#10;Av225PXHMfiVPuHLp9ktzvtDrdRjt52NQERq43/4r/2uFQyGcP+Sfo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YXLEAAAA2wAAAA8AAAAAAAAAAAAAAAAAmAIAAGRycy9k&#10;b3ducmV2LnhtbFBLBQYAAAAABAAEAPUAAACJAwAAAAA=&#10;" fillcolor="#fe8637" strokecolor="#fe8637" strokeweight="3pt">
              <v:stroke linestyle="thinThin"/>
              <v:shadow color="#1f2f3f" opacity=".5" offset=",3pt"/>
            </v:oval>
            <v:rect id="Rectangle 37" o:spid="_x0000_s1069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zC8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MwvEAAAA2wAAAA8AAAAAAAAAAAAAAAAAmAIAAGRycy9k&#10;b3ducmV2LnhtbFBLBQYAAAAABAAEAPUAAACJAwAAAAA=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32" o:spid="_x0000_s1065" style="position:absolute;left:0;text-align:left;margin-left:0;margin-top:10in;width:43.2pt;height:43.2pt;z-index:25164339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AUNAQAADELAAAOAAAAZHJzL2Uyb0RvYy54bWzUVtuO2zYQfS/QfyD4rrVkXSwJqw12bWtb&#10;YJsE3RZ9piXqglKiStIrb4oCBfIJ/ZH+QX8h+aMOSVv2XhIESVCgNiBzeBmeOTNzrPMXu46hOypk&#10;y/sMe2cuRrQveNn2dYZ//il3YoykIn1JGO9phu+pxC8uvv3mfBxSOucNZyUVCJz0Mh2HDDdKDels&#10;JouGdkSe8YH2sFhx0REFpqhnpSAjeO/YbO660WzkohwEL6iUMLuyi/jC+K8qWqhXVSWpQizDgE2Z&#10;pzDPjX7OLs5JWgsyNG2xh0E+A0VH2h4unVytiCJoK9onrrq2EFzySp0VvJvxqmoLamKAaDz3UTTX&#10;gm8HE0udjvUw0QTUPuLps90WL+9eC9SWGfbnGPWkgxy9++v9n+/fvvsHvn8jmAaOxqFOYeu1GG6H&#10;18IGCsMbXvwqYXn2eF3btd2MNuMPvAS3ZKu44WhXiU67gOjRzqTifkoF3SlUwGQYxFEACStgaT82&#10;qSoayKc+5blR6GMEy14QJQubyKJZ78/DaXtYDzRCktprDdQ9NB0XlJ08Miu/jNnbhgzUJExqug7M&#10;Ak7L7Ks7wpDvW0bNlgOd0nKJer5sSF/TSyH42FBSAiLPBKChgk97QBsSMvE8uahi7fCdPnhCs+fG&#10;ERBqCIuT2BJ2oHsODBqufdegm+gi6SCkuqa8Q3qQYcrAt9RBkpTc3UhlyT3s0tOSs7bMW8aMIerN&#10;kgkEkWc4X8eRb3IFFzzYxno0Qg3GnquT3g1QkOWGmVse7JOf5g4apy9NwWgO1/uxIi2zY7ie9Roe&#10;NRphwwBrp2Bo5qGOTP/+fpmH7iLwY2exCH0n8NeucxXnS+dy6UXRYn21vFp7f2igXpA2bVnSfm18&#10;yoOceMGnFdVe2KwQTIIyAdSo+FZRcduUIypbnYwgXCQeBgMUzfcXcZhEGBFWgxQXSmAkuPqlVY0p&#10;S91i2scDBr18nvu5TSYbGmLTFLrw2XfNfrvpoOl6Y50gmz0J3u7YAZdA9YFW6D1btrbxNry8hxIG&#10;kEYE4F8EBg0XbzAaQZEzLH/bEkExYt/30AaJF2hFUMaAyOdgiNOVzekK6QtwlWEFhJjhUlnZ3w6i&#10;rRu4yXZHzy9Bl6rW1LHGZ1EBbm2ANvxXIgF6ZUXiR/jTAglgFPlGujSOqfEhf19TKUxRfURQD/rw&#10;QTl9og8C0Nt6el4ceq6VwbSm7cBp4tiTz3Rh4ibreB0HTjCP1k7grlbOZb4MnCj3FuHKXy2Xq0dd&#10;qK/5Oi34EQHK9efQKUfZO+kHq4O2CTTbmlErLIk3D9yreeLkUbxwgjwInWThxo7rJVdJ5AZJsMof&#10;CstN29MvD0kLbRLOQ6sGR9CPpEFrwFEFTrd1LagQYm2X4XjaRNIPKe2kixr+QQ8Ov0Zu/6e6YF4l&#10;4L3MxLJ/h9Qvfqc2jE/fdC/+BQAA//8DAFBLAwQUAAYACAAAACEAkPxJ0twAAAAJAQAADwAAAGRy&#10;cy9kb3ducmV2LnhtbExPQU7DMBC8I/EHa5G4IOpQQlSlcSpAjTgTIqHenHhxIuJ1FLtt+D3Lid5m&#10;Z0azM8VucaM44RwGTwoeVgkIpM6bgayC5qO634AIUZPRoydU8IMBduX1VaFz48/0jqc6WsEhFHKt&#10;oI9xyqUMXY9Oh5WfkFj78rPTkc/ZSjPrM4e7Ua6TJJNOD8Qfej3ha4/dd310ClrXZbX9rPZ459sX&#10;e3hsmuptr9TtzfK8BRFxif9m+KvP1aHkTq0/kgliVMBDIrNpmjBifZOlIFpmntaMZFnIywXlLwAA&#10;AP//AwBQSwECLQAUAAYACAAAACEAtoM4kv4AAADhAQAAEwAAAAAAAAAAAAAAAAAAAAAAW0NvbnRl&#10;bnRfVHlwZXNdLnhtbFBLAQItABQABgAIAAAAIQA4/SH/1gAAAJQBAAALAAAAAAAAAAAAAAAAAC8B&#10;AABfcmVscy8ucmVsc1BLAQItABQABgAIAAAAIQCe3oAUNAQAADELAAAOAAAAAAAAAAAAAAAAAC4C&#10;AABkcnMvZTJvRG9jLnhtbFBLAQItABQABgAIAAAAIQCQ/EnS3AAAAAkBAAAPAAAAAAAAAAAAAAAA&#10;AI4GAABkcnMvZG93bnJldi54bWxQSwUGAAAAAAQABADzAAAAlwcAAAAA&#10;">
            <v:oval id="Oval 33" o:spid="_x0000_s1067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C6sQA&#10;AADbAAAADwAAAGRycy9kb3ducmV2LnhtbESPQWsCMRSE7wX/Q3hCb5q1osjWKGKxFKFFrS0eH5vn&#10;ZnXzsiSpbv99Iwg9DjPzDTOdt7YWF/Khcqxg0M9AEBdOV1wq2H+uehMQISJrrB2Tgl8KMJ91HqaY&#10;a3flLV12sRQJwiFHBSbGJpcyFIYshr5riJN3dN5iTNKXUnu8Jrit5VOWjaXFitOCwYaWhorz7scq&#10;0C+vvFkfgv/QRxy9m/3q9PVdK/XYbRfPICK18T98b79pBcMh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HwurEAAAA2wAAAA8AAAAAAAAAAAAAAAAAmAIAAGRycy9k&#10;b3ducmV2LnhtbFBLBQYAAAAABAAEAPUAAACJAwAAAAA=&#10;" fillcolor="#fe8637" strokecolor="#fe8637" strokeweight="3pt">
              <v:stroke linestyle="thinThin"/>
              <v:shadow color="#1f2f3f" opacity=".5" offset=",3pt"/>
            </v:oval>
            <v:rect id="Rectangle 34" o:spid="_x0000_s1066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tfMQA&#10;AADbAAAADwAAAGRycy9kb3ducmV2LnhtbESPQWvCQBSE7wX/w/IEL6IbbRF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rXzEAAAA2wAAAA8AAAAAAAAAAAAAAAAAmAIAAGRycy9k&#10;b3ducmV2LnhtbFBLBQYAAAAABAAEAPUAAACJAwAAAAA=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29" o:spid="_x0000_s1062" style="position:absolute;left:0;text-align:left;margin-left:0;margin-top:10in;width:43.2pt;height:43.2pt;z-index:25164441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OLpMwQAADELAAAOAAAAZHJzL2Uyb0RvYy54bWzUVtuO2zYQfS/QfyD4rrVkXSwJqw12bWtb&#10;YJsE3RZ9piXqglKiStIrb4oCBfIJ/ZH+QX8h+aMOSd93EwRJUKA2IHN4GZ45M3OsyxebjqEHKmTL&#10;+wx7Fy5GtC942fZ1hn/+KXdijKQifUkY72mGH6nEL66+/eZyHFI65Q1nJRUInPQyHYcMN0oN6WQi&#10;i4Z2RF7wgfawWHHREQWmqCelICN479hk6rrRZOSiHAQvqJQwu7CL+Mr4rypaqFdVJalCLMOATZmn&#10;MM+Vfk6uLklaCzI0bbGFQT4DRUfaHi7du1oQRdBatE9cdW0huOSVuih4N+FV1RbUxADReO5ZNLeC&#10;rwcTS52O9bCnCag94+mz3RYvH14L1JYZniYY9aSDHL376/2f79+++we+fyOYBo7GoU5h660Y7ofX&#10;wgYKwzte/CpheXK+ru3abkar8QdegluyVtxwtKlEp11A9GhjUvG4TwXdKFTAZBjEUQAJK2BpOzap&#10;KhrIpz7luVHoYwTLXhAlM5vIolluz8Npe1gPNEKS2msN1C00HReUnTwwK7+M2fuGDNQkTGq6tsz6&#10;EIdl9tUDYQhMw6jZsqNTWi5Rz+cN6Wt6LQQfG0pKQOSZADRU8GkPaENCJp4nF1WsHb7TB49o9tw4&#10;AiCGsDiJLWE7uqfAoOHad/0Tukg6CKluKe+QHmSYMvAtdZAkJQ93Ullyd7v0tOSsLfOWMWOIejVn&#10;AkHkGc6XceSbXEE+TraxHo0Z9mPP1UnvBijIcsXMLSf75Ke5g8bpS1MwmsPldqxIy+wYrme9hkeN&#10;RtgwwNooGJp5qCPTv79f56E7C/zYmc1C3wn8pevcxPncuZ57UTRb3sxvlt4fGqgXpE1blrRfGp9y&#10;Jyde8GlFtRU2KwR7QdkD1Kj4WlFx35QjKludjCCcJR4GAxTN92dxmEQYEVaDFBdKYCS4+qVVjSlL&#10;3WLaxwmDXj7N/dwmkw0NsWkKXfhsy2C73XTQ/npjHSGbPAne7tgAl0D1jlboPVu2tvFWvHyEEgaQ&#10;RgTgXwQGDRdvMBpBkTMsf1sTQTFi3/fQBokXaEVQxoDIp2CI45XV8QrpC3CVYQWEmOFcWdlfD6Kt&#10;G7jJdkfPr0GXqtbUscZnUQFubYA2/FciAXm0IvEj/GmBBDCKfNP5Gse+8SF/X1MpTFF9RFB3+vBB&#10;OX2iDwLQ23p6Xhx6rpXBtKbtwP3EoSef6cLETZbxMg6cYBotncBdLJzrfB44Ue7NwoW/mM8XZ12o&#10;r/k6LfgRAcr1Z9cpB9k76gerg7YJNNuaUSssiTcN3Jtp4uRRPHOCPAidZObGjuslN0nkBkmwyE+F&#10;5a7t6ZeHpIU2CaehVYMD6DNp0BpwUIHjbV0LKoRY22U43m8i6YeUdq+LGv5OD3a/Rm7/p7pgXiXg&#10;vczEsn2H1C9+xzaMj990r/4FAAD//wMAUEsDBBQABgAIAAAAIQCQ/EnS3AAAAAkBAAAPAAAAZHJz&#10;L2Rvd25yZXYueG1sTE9BTsMwELwj8Qdrkbgg6lBCVKVxKkCNOBMiod6ceHEi4nUUu234PcuJ3mZn&#10;RrMzxW5xozjhHAZPCh5WCQikzpuBrILmo7rfgAhRk9GjJ1TwgwF25fVVoXPjz/SOpzpawSEUcq2g&#10;j3HKpQxdj06HlZ+QWPvys9ORz9lKM+szh7tRrpMkk04PxB96PeFrj913fXQKWtdltf2s9njn2xd7&#10;eGya6m2v1O3N8rwFEXGJ/2b4q8/VoeROrT+SCWJUwEMis2maMGJ9k6UgWmae1oxkWcjLBeUvAAAA&#10;//8DAFBLAQItABQABgAIAAAAIQC2gziS/gAAAOEBAAATAAAAAAAAAAAAAAAAAAAAAABbQ29udGVu&#10;dF9UeXBlc10ueG1sUEsBAi0AFAAGAAgAAAAhADj9If/WAAAAlAEAAAsAAAAAAAAAAAAAAAAALwEA&#10;AF9yZWxzLy5yZWxzUEsBAi0AFAAGAAgAAAAhAEf04ukzBAAAMQsAAA4AAAAAAAAAAAAAAAAALgIA&#10;AGRycy9lMm9Eb2MueG1sUEsBAi0AFAAGAAgAAAAhAJD8SdLcAAAACQEAAA8AAAAAAAAAAAAAAAAA&#10;jQYAAGRycy9kb3ducmV2LnhtbFBLBQYAAAAABAAEAPMAAACWBwAAAAA=&#10;">
            <v:oval id="Oval 30" o:spid="_x0000_s1064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cncIA&#10;AADbAAAADwAAAGRycy9kb3ducmV2LnhtbERPy2oCMRTdF/oP4QruNGNLpYxGKRaLFCp2fNDlZXKd&#10;TJ3cDEmq49+bhdDl4byn88424kw+1I4VjIYZCOLS6ZorBbvtcvAKIkRkjY1jUnClAPPZ48MUc+0u&#10;/E3nIlYihXDIUYGJsc2lDKUhi2HoWuLEHZ23GBP0ldQeLyncNvIpy8bSYs2pwWBLC0PlqfizCvT7&#10;B28+f4Jf6yO+fJnd8nd/aJTq97q3CYhIXfwX390rreA5rU9f0g+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VydwgAAANsAAAAPAAAAAAAAAAAAAAAAAJgCAABkcnMvZG93&#10;bnJldi54bWxQSwUGAAAAAAQABAD1AAAAhwMAAAAA&#10;" fillcolor="#fe8637" strokecolor="#fe8637" strokeweight="3pt">
              <v:stroke linestyle="thinThin"/>
              <v:shadow color="#1f2f3f" opacity=".5" offset=",3pt"/>
            </v:oval>
            <v:rect id="Rectangle 31" o:spid="_x0000_s1063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O5MQA&#10;AADbAAAADwAAAGRycy9kb3ducmV2LnhtbESPQWvCQBSE74X+h+UVeim6UUF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DuTEAAAA2wAAAA8AAAAAAAAAAAAAAAAAmAIAAGRycy9k&#10;b3ducmV2LnhtbFBLBQYAAAAABAAEAPUAAACJAwAAAAA=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26" o:spid="_x0000_s1059" style="position:absolute;left:0;text-align:left;margin-left:0;margin-top:10in;width:43.2pt;height:43.2pt;z-index:25164646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emLAQAADELAAAOAAAAZHJzL2Uyb0RvYy54bWzUVttu3DYQfS/QfyD4Lq/uN1gO7N2VW8BN&#10;grpFn7kSdUElUSW51jpFgQL5hP5I/6C/kPxRh+RqvWs7QZC0BboGZA4vwzNnZo50/mLXd+iOctGy&#10;IcPOmY0RHQpWtkOd4R9/yK0YIyHJUJKODTTD91TgFxdff3U+jSl1WcO6knIETgaRTmOGGynHdLEQ&#10;RUN7Is7YSAdYrBjviQST14uSkwm8993Cte1wMTFejpwVVAiYXZlFfKH9VxUt5KuqElSiLsOATeon&#10;18+Nei4uzklaczI2bbGHQT4DRU/aAS49uFoRSdCWt09c9W3BmWCVPCtYv2BV1RZUxwDROPajaK45&#10;2446ljqd6vFAE1D7iKfPdlu8vHvNUVtm2A0xGkgPOXr3x/vf37999xf8/YlgGjiaxjqFrdd8vB1f&#10;cxMoDG9Y8bOA5cXjdWXXZjPaTN+xEtySrWSao13Fe+UCokc7nYr7QyroTqICJgM/Dn1IWAFL+7FO&#10;VdFAPtUpxw4DDyNYdvwwiUwii2a9Pw+nzWE1UAhJaq7VUPfQVFxQduKBWfFlzN42ZKQ6YULRNTMb&#10;zcy+uiMdcjVYdTNsmekUhks0sGVDhppecs6mhpISEDk6gJMDyhCQiefJRVXXjt+og0c0O3YcAqGa&#10;sDiJDWEz3S4wqLn2bO+ELpKOXMhrynqkBhmmHfgWKkiSkrsbIQ258y41LVjXlnnbddrg9WbZcQSR&#10;Zzhfx6Gnw4d8nGzrBjRl2IsdWyW9H6Egy02nbznZJz7NHTTOUOqCURyu92NJ2s6M4fpuUPCo1ggT&#10;Blg7CUM9D3Wk+/fXyzywI9+LrSgKPMv31rZ1FedL63LphGG0vlperZ3fFFDHT5u2LOmw1j7FLCeO&#10;/2lFtRc2IwQHQTkAVKjYVlJ+25QTKluVDD+IEgeDAYrmeVEcJNDEpKtBigvJMeJM/tTKRpelajHl&#10;44RBJ3dzLzfJ7MaGmDQFNvz2ZbDfrjvocL22jpAtngRvduyAS6B6phV6z5StabwNK++hhAGkFgF4&#10;i8CgYfwNRhMocobFL1vCKUbdtwO0QeL4ShGkNiByFwx+vLI5XiFDAa4yLIEQPVxKI/vbkbd1AzeZ&#10;7hjYJehS1eo6VvgMKsCtDNCG/0ok4EVp5Pd7eGmBBHQUubpLFY5/Syl0UX1EUGd9+KCcPtEHDuhN&#10;PT0vDgNTyqBb03TgYeKhJ5/pwsRO1vE69i3fDdeWb69W1mW+9K0wd6Jg5a2Wy9WjLlTX/DMt+BEB&#10;ytVv7pQH2TvqB6ODpgkU24pRIyyJ4/r2lZtYeRhHlp/7gZVEdmzZTnKVhLaf+Kv8VFhu2oF+eUhK&#10;aJPADYwaPIB+JA1KAx5U4Hhb34IKoa7tMxwfNpH0Q0p70EUFf9aD+b+W2/+pLuhPCfgu07HsvyHV&#10;h9+xDePjL92LvwEAAP//AwBQSwMEFAAGAAgAAAAhAJD8SdLcAAAACQEAAA8AAABkcnMvZG93bnJl&#10;di54bWxMT0FOwzAQvCPxB2uRuCDqUEJUpXEqQI04EyKh3px4cSLidRS7bfg9y4neZmdGszPFbnGj&#10;OOEcBk8KHlYJCKTOm4Gsguajut+ACFGT0aMnVPCDAXbl9VWhc+PP9I6nOlrBIRRyraCPccqlDF2P&#10;ToeVn5BY+/Kz05HP2Uoz6zOHu1GukySTTg/EH3o94WuP3Xd9dApa12W1/az2eOfbF3t4bJrqba/U&#10;7c3yvAURcYn/Zvirz9Wh5E6tP5IJYlTAQyKzaZowYn2TpSBaZp7WjGRZyMsF5S8AAAD//wMAUEsB&#10;Ai0AFAAGAAgAAAAhALaDOJL+AAAA4QEAABMAAAAAAAAAAAAAAAAAAAAAAFtDb250ZW50X1R5cGVz&#10;XS54bWxQSwECLQAUAAYACAAAACEAOP0h/9YAAACUAQAACwAAAAAAAAAAAAAAAAAvAQAAX3JlbHMv&#10;LnJlbHNQSwECLQAUAAYACAAAACEA4SoXpiwEAAAxCwAADgAAAAAAAAAAAAAAAAAuAgAAZHJzL2Uy&#10;b0RvYy54bWxQSwECLQAUAAYACAAAACEAkPxJ0twAAAAJAQAADwAAAAAAAAAAAAAAAACGBgAAZHJz&#10;L2Rvd25yZXYueG1sUEsFBgAAAAAEAAQA8wAAAI8HAAAAAA==&#10;">
            <v:oval id="Oval 27" o:spid="_x0000_s1061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SNMQA&#10;AADbAAAADwAAAGRycy9kb3ducmV2LnhtbESPQWsCMRSE7wX/Q3hCb5pVqMrWKGKxFKFFrS0eH5vn&#10;ZnXzsiSpbv99Iwg9DjPzDTOdt7YWF/Khcqxg0M9AEBdOV1wq2H+uehMQISJrrB2Tgl8KMJ91HqaY&#10;a3flLV12sRQJwiFHBSbGJpcyFIYshr5riJN3dN5iTNKXUnu8Jrit5TDLRtJixWnBYENLQ8V592MV&#10;6JdX3qwPwX/oIz69m/3q9PVdK/XYbRfPICK18T98b79pBcMx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lUjTEAAAA2wAAAA8AAAAAAAAAAAAAAAAAmAIAAGRycy9k&#10;b3ducmV2LnhtbFBLBQYAAAAABAAEAPUAAACJAwAAAAA=&#10;" fillcolor="#fe8637" strokecolor="#fe8637" strokeweight="3pt">
              <v:stroke linestyle="thinThin"/>
              <v:shadow color="#1f2f3f" opacity=".5" offset=",3pt"/>
            </v:oval>
            <v:rect id="Rectangle 28" o:spid="_x0000_s1060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xpM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Y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xYxpMAAAADbAAAADwAAAAAAAAAAAAAAAACYAgAAZHJzL2Rvd25y&#10;ZXYueG1sUEsFBgAAAAAEAAQA9QAAAIUDAAAAAA==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23" o:spid="_x0000_s1056" style="position:absolute;left:0;text-align:left;margin-left:0;margin-top:10in;width:43.2pt;height:43.2pt;z-index:25164748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o+2LQQAADELAAAOAAAAZHJzL2Uyb0RvYy54bWzUVtuO2zYQfS/QfyD4rrXuloTVBru2lRbY&#10;NkG3RZ9pibqglKiS9MqbokCBfkJ/pH/QX0j+qEPS8novCYKkLVAbkDm8DM+cmTnW+Yt9z9AtFbLj&#10;Q469MxcjOpS86oYmxz98XzgJRlKRoSKMDzTHd1TiFxdffnE+jRn1ectZRQUCJ4PMpjHHrVJjtljI&#10;sqU9kWd8pAMs1lz0RIEpmkUlyATee7bwXTdeTFxUo+AllRJm13YRXxj/dU1L9aquJVWI5RiwKfMU&#10;5rnVz8XFOckaQca2Kw8wyCeg6Ek3wKVHV2uiCNqJ7omrvisFl7xWZyXvF7yuu5KaGCAaz30UzUvB&#10;d6OJpcmmZjzSBNQ+4umT3Zbf3r4WqKty7AcYDaSHHL39491v735/+xd8/0QwDRxNY5PB1pdivBlf&#10;CxsoDK95+ZOE5cXjdW03djPaTt/wCtySneKGo30teu0Cokd7k4q7YyroXqESJqMwiUNIWAlLh7FJ&#10;VdlCPvUpz40jQAzLXhinS5vIst0czsNpe1gPNEKS2WsN1AM0HReUnbxnVn4eszctGalJmNR0zcwC&#10;FMvsq1vCkG8A6Zthy0yntFyiga9aMjT0Ugg+tZRUgMgzATw4oA0JmXieXFSzbvxKHzyh2XOTGAg1&#10;hCVpYgmb6faBQcN14Jp8H+ki2Sikekl5j/Qgx5SBb6mDJBm5vZbKkjvv0tOSs64qOsaMIZrtigkE&#10;kee42CRxYHIFFzzYxgY05ThIPFcnvR+hIKstM7c82Cc/zh00zlCZgtEcbg5jRTpmx3A9GzQ8ajTC&#10;hgHWXsHQzEMdmf795bKI3GUYJM5yGQVOGGxc5yopVs7lyovj5eZqdbXxftVAvTBru6qiw8b4lLOc&#10;eOHHFdVB2KwQHAXlCFCj4jtFxU1bTajqdDLCaJl6GAxQtCBYJlEaY0RYA1JcKoGR4OrHTrWmLHWL&#10;aR8PGPQKvwgKm0w2tsSmKXLhc+iaw3bTQcfrjXWCbPEkeLtjD1wC1TOt0Hu2bG3jbXl1ByUMII0I&#10;wL8IDFou3mA0gSLnWP68I4JixL4eoA1SL9SKoIwBkftgiNOV7ekKGUpwlWMFhJjhSlnZ342ia1q4&#10;yXbHwC9Bl+rO1LHGZ1EBbm2ANvxXIhHNIvEd/GmBBDCK/EgnQeP4t5TCFNUHBHXWh/fK6RN9EIDe&#10;1tPz4jBwrQymNW0HHifue/KZLkzddJNsktAJ/XjjhO567VwWq9CJC28ZrYP1arV+1IX6mn+mBT8g&#10;QIX+zJ1yL3sn/WB10DaBZlszaoUl9fzQvfJTp4iTpRMWYeSkSzdxXC+9SmM3TMN18VBYrruBfn5I&#10;WmjTCGrLqME96EfSoDXgXgVOt/UdqBBiXZ/j5LiJZO9T2qMuavizHsy/Rm7/p7pgXiXgvczEcniH&#10;1C9+pzaMT990L/4GAAD//wMAUEsDBBQABgAIAAAAIQCQ/EnS3AAAAAkBAAAPAAAAZHJzL2Rvd25y&#10;ZXYueG1sTE9BTsMwELwj8Qdrkbgg6lBCVKVxKkCNOBMiod6ceHEi4nUUu234PcuJ3mZnRrMzxW5x&#10;ozjhHAZPCh5WCQikzpuBrILmo7rfgAhRk9GjJ1TwgwF25fVVoXPjz/SOpzpawSEUcq2gj3HKpQxd&#10;j06HlZ+QWPvys9ORz9lKM+szh7tRrpMkk04PxB96PeFrj913fXQKWtdltf2s9njn2xd7eGya6m2v&#10;1O3N8rwFEXGJ/2b4q8/VoeROrT+SCWJUwEMis2maMGJ9k6UgWmae1oxkWcjLBeUvAAAA//8DAFBL&#10;AQItABQABgAIAAAAIQC2gziS/gAAAOEBAAATAAAAAAAAAAAAAAAAAAAAAABbQ29udGVudF9UeXBl&#10;c10ueG1sUEsBAi0AFAAGAAgAAAAhADj9If/WAAAAlAEAAAsAAAAAAAAAAAAAAAAALwEAAF9yZWxz&#10;Ly5yZWxzUEsBAi0AFAAGAAgAAAAhAIy+j7YtBAAAMQsAAA4AAAAAAAAAAAAAAAAALgIAAGRycy9l&#10;Mm9Eb2MueG1sUEsBAi0AFAAGAAgAAAAhAJD8SdLcAAAACQEAAA8AAAAAAAAAAAAAAAAAhwYAAGRy&#10;cy9kb3ducmV2LnhtbFBLBQYAAAAABAAEAPMAAACQBwAAAAA=&#10;">
            <v:oval id="Oval 24" o:spid="_x0000_s1058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fMQ8QA&#10;AADbAAAADwAAAGRycy9kb3ducmV2LnhtbESPQWsCMRSE7wX/Q3hCb5pVqsjWKGKxFKFFrS0eH5vn&#10;ZnXzsiSpbv99Iwg9DjPzDTOdt7YWF/Khcqxg0M9AEBdOV1wq2H+uehMQISJrrB2Tgl8KMJ91HqaY&#10;a3flLV12sRQJwiFHBSbGJpcyFIYshr5riJN3dN5iTNKXUnu8Jrit5TDLxtJixWnBYENLQ8V592MV&#10;6JdX3qwPwX/oI47ezX51+vqulXrstotnEJHa+B++t9+0guET3L6k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3zEPEAAAA2wAAAA8AAAAAAAAAAAAAAAAAmAIAAGRycy9k&#10;b3ducmV2LnhtbFBLBQYAAAAABAAEAPUAAACJAwAAAAA=&#10;" fillcolor="#fe8637" strokecolor="#fe8637" strokeweight="3pt">
              <v:stroke linestyle="thinThin"/>
              <v:shadow color="#1f2f3f" opacity=".5" offset=",3pt"/>
            </v:oval>
            <v:rect id="Rectangle 25" o:spid="_x0000_s1057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eOsQA&#10;AADbAAAADwAAAGRycy9kb3ducmV2LnhtbESPQWvCQBSE74X+h+UVvBTdVGgpMRspQjGIII3V8yP7&#10;TEKzb2N2TeK/7wqCx2FmvmGS5Wga0VPnassK3mYRCOLC6ppLBb/77+knCOeRNTaWScGVHCzT56cE&#10;Y20H/qE+96UIEHYxKqi8b2MpXVGRQTezLXHwTrYz6IPsSqk7HALcNHIeRR/SYM1hocKWVhUVf/nF&#10;KBiKXX/cb9dy93rMLJ+z8yo/bJSavIxfCxCeRv8I39uZVjB/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XnjrEAAAA2wAAAA8AAAAAAAAAAAAAAAAAmAIAAGRycy9k&#10;b3ducmV2LnhtbFBLBQYAAAAABAAEAPUAAACJAwAAAAA=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20" o:spid="_x0000_s1053" style="position:absolute;left:0;text-align:left;margin-left:0;margin-top:10in;width:43.2pt;height:43.2pt;z-index:25164851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gTJgQAADELAAAOAAAAZHJzL2Uyb0RvYy54bWzUVtuO2zYQfS/QfyD4rrXuloTVBru2lRbY&#10;NkG3RZ9pibqglKiS9MqbokCBfkJ/pH/QX0j+qEPS8novCYKkLVAbkHkZDs+cmTnW+Yt9z9AtFbLj&#10;Q469MxcjOpS86oYmxz98XzgJRlKRoSKMDzTHd1TiFxdffnE+jRn1ectZRQUCJ4PMpjHHrVJjtljI&#10;sqU9kWd8pANs1lz0RMFUNItKkAm892zhu268mLioRsFLKiWsru0mvjD+65qW6lVdS6oQyzFgU+Yp&#10;zHOrn4uLc5I1goxtVx5gkE9A0ZNugEuPrtZEEbQT3RNXfVcKLnmtzkreL3hddyU1MUA0nvsompeC&#10;70YTS5NNzXikCah9xNMnuy2/vX0tUFfl2Ad6BtJDjt7+8e63d7+//Qu+fyJYBo6mscnA9KUYb8bX&#10;wgYKw2te/iRhe/F4X88ba4y20ze8Ardkp7jhaF+LXruA6NHepOLumAq6V6iExShM4hAQlbB1GJtU&#10;lS3kU5/y3DgKMIJtL4zTpU1k2W4O5+G0PawHGiHJ7LUG6gGajgvKTt4zKz+P2ZuWjNQkTGq6Zma9&#10;mdlXt4Qh37OMGpOZTmm5RANftWRo6KUQfGopqQCRsQfcJwf0REImnicX1awbv9IHT2j23CQGQg1h&#10;SZpYwma6fWDQcB24wQO6SDYKqV5S3iM9yDFl4FvqIElGbq+lsuTOVnpZctZVRceYmYhmu2ICQeQ5&#10;LjZJHJhcQT4emLEBTTkOEs/VSe9HKMhqy8wtD+zkx7mDxhkqUzCaw81hrEjH7BiuZ4OGR41G2DBg&#10;tlcwNOtQR6Z/f7ksIncZBomzXEaBEwYb17lKipVzufLieLm5Wl1tvF81UC/M2q6q6LAxPuUsJ174&#10;cUV1EDYrBEdBOQLUqPhOUXHTVhOqOp2MMFqmUFxVB4oWBMskSmOMCGtAikslMBJc/dip1pSlbjHt&#10;4wGDXuEXQWGTycaW2DRFLnwOZXAwNx10vN7MTpAtngRvLfbAJVA902pqWJetbbwtr+6ghAGkEQH4&#10;F4FBy8UbjCZQ5BzLn3dEUIzY1wO0QeqFWhGUmUDkWrDE6c72dIcMJbjKsQJCzHClrOzvRtE1Ldxk&#10;u2Pgl6BLdWfqWLeVRQW4D9rwX4mEP4vEd/CnBRLAKPL9f1spTFF9QFBnfXivnD7RBwHobT09Lw4D&#10;18pgWtN24HHhvief6cLUTTfJJgmd0I83Tuiu185lsQqduPCW0TpYr1brR12or/lnWvADAlToz9wp&#10;97J30g9WB20TaLY1o1ZYUs8P3Ss/dYo4WTphEUZOunQTx/XSqzR2wzRcFw+F5bob6OeHpIU2jfzI&#10;qsE96EfSoDXgXgVOzfoOVAixrs9xcjQi2fuU9qiLGv6sB/Ovkdv/qS4AbPNeZmI5vEPqF7/TOYxP&#10;33Qv/gYAAP//AwBQSwMEFAAGAAgAAAAhAJD8SdLcAAAACQEAAA8AAABkcnMvZG93bnJldi54bWxM&#10;T0FOwzAQvCPxB2uRuCDqUEJUpXEqQI04EyKh3px4cSLidRS7bfg9y4neZmdGszPFbnGjOOEcBk8K&#10;HlYJCKTOm4Gsguajut+ACFGT0aMnVPCDAXbl9VWhc+PP9I6nOlrBIRRyraCPccqlDF2PToeVn5BY&#10;+/Kz05HP2Uoz6zOHu1GukySTTg/EH3o94WuP3Xd9dApa12W1/az2eOfbF3t4bJrqba/U7c3yvAUR&#10;cYn/Zvirz9Wh5E6tP5IJYlTAQyKzaZowYn2TpSBaZp7WjGRZyMsF5S8AAAD//wMAUEsBAi0AFAAG&#10;AAgAAAAhALaDOJL+AAAA4QEAABMAAAAAAAAAAAAAAAAAAAAAAFtDb250ZW50X1R5cGVzXS54bWxQ&#10;SwECLQAUAAYACAAAACEAOP0h/9YAAACUAQAACwAAAAAAAAAAAAAAAAAvAQAAX3JlbHMvLnJlbHNQ&#10;SwECLQAUAAYACAAAACEAlhQ4EyYEAAAxCwAADgAAAAAAAAAAAAAAAAAuAgAAZHJzL2Uyb0RvYy54&#10;bWxQSwECLQAUAAYACAAAACEAkPxJ0twAAAAJAQAADwAAAAAAAAAAAAAAAACABgAAZHJzL2Rvd25y&#10;ZXYueG1sUEsFBgAAAAAEAAQA8wAAAIkHAAAAAA==&#10;">
            <v:oval id="Oval 21" o:spid="_x0000_s1055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v28QA&#10;AADbAAAADwAAAGRycy9kb3ducmV2LnhtbESPQWsCMRSE7wX/Q3hCbzWr0CJbo4iilEKLrrb0+Ng8&#10;N6ublyVJdfvvG0HwOMzMN8xk1tlGnMmH2rGC4SADQVw6XXOlYL9bPY1BhIissXFMCv4owGzae5hg&#10;rt2Ft3QuYiUShEOOCkyMbS5lKA1ZDAPXEifv4LzFmKSvpPZ4SXDbyFGWvUiLNacFgy0tDJWn4tcq&#10;0Ms1b95/gv/UB3z+MPvV8eu7Ueqx381fQUTq4j18a79pBaMhXL+kHy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Ab9vEAAAA2wAAAA8AAAAAAAAAAAAAAAAAmAIAAGRycy9k&#10;b3ducmV2LnhtbFBLBQYAAAAABAAEAPUAAACJAwAAAAA=&#10;" fillcolor="#fe8637" strokecolor="#fe8637" strokeweight="3pt">
              <v:stroke linestyle="thinThin"/>
              <v:shadow color="#1f2f3f" opacity=".5" offset=",3pt"/>
            </v:oval>
            <v:rect id="Rectangle 22" o:spid="_x0000_s1054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4GTsUA&#10;AADbAAAADwAAAGRycy9kb3ducmV2LnhtbESPzWrDMBCE74G+g9hCL6GW60MIbuRQAqWmFEKcn/Ni&#10;bW1Ta+VYqu28fRQI5DjMzDfMaj2ZVgzUu8aygrcoBkFcWt1wpeCw/3xdgnAeWWNrmRRcyME6e5qt&#10;MNV25B0Nha9EgLBLUUHtfZdK6cqaDLrIdsTB+7W9QR9kX0nd4xjgppVJHC+kwYbDQo0dbWoq/4p/&#10;o2Ast8Np//Mlt/NTbvmcnzfF8Vupl+fp4x2Ep8k/wvd2rhUkCdy+h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gZOxQAAANsAAAAPAAAAAAAAAAAAAAAAAJgCAABkcnMv&#10;ZG93bnJldi54bWxQSwUGAAAAAAQABAD1AAAAigMAAAAA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17" o:spid="_x0000_s1050" style="position:absolute;left:0;text-align:left;margin-left:0;margin-top:10in;width:43.2pt;height:43.2pt;z-index:25164953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xcLgQAADELAAAOAAAAZHJzL2Uyb0RvYy54bWzUVtuO2zYQfS/QfyD4rrVkXSwJqw12bWtb&#10;YNsE3RZ9piXqglKiStIrb4oCBfoJ/ZH+QX8h+aMOSfmy3iQIkrZAbUAe3oZnzswc6/LFrmPogQrZ&#10;8j7D3oWLEe0LXrZ9neEfvs+dGCOpSF8Sxnua4Ucq8YurL7+4HIeUznnDWUkFAie9TMchw41SQzqb&#10;yaKhHZEXfKA9LFZcdETBUNSzUpARvHdsNnfdaDZyUQ6CF1RKmF3ZRXxl/FcVLdTLqpJUIZZhwKbM&#10;U5jnRj9nV5ckrQUZmraYYJBPQNGRtodLD65WRBG0Fe0zV11bCC55pS4K3s14VbUFNTFANJ57Fs2t&#10;4NvBxFKnYz0caAJqz3j6ZLfFtw+vBGpLyN0Co550kKM3f7z97e3vb/6C758IpoGjcahT2Horhvvh&#10;lbCBgnnHi58kLM/O1/W4tpvRZvyGl+CWbBU3HO0q0WkXED3amVQ8HlJBdwoVMBkGcRRAwgpYmmyT&#10;qqKBfOpTnhuFPkaw7AVRYkCStGjW03k4bQ9rQyMkqb3WQJ2g6big7OSRWfl5zN43ZKAmYVLTtWcW&#10;esAy+/KBMOTFllGzZU+ntFyini8b0tf0Wgg+NpSUgMgzAWio4NMe0AMJmXg3uahi7fCVPnhCs+fG&#10;ERBqCIsTg4Gke7rnwKDh2nf9J3SRdBBS3VLeIW1kmDLwLXWQJCUPd1JZcve79LTkrC3zljEzEPVm&#10;yQSCyDOcr+PIN7mCfDzZxno0ZtiPPVcnvRugIMsNM7c82Sc/zh00Tl+agtEcridbkZZZG65nvYZH&#10;jUbYMAwdYJp5qCPTv79c56G7CPzYWSxC3wn8tevcxPnSuV56UbRY3yxv1t6vGqgXpE1blrRfG59y&#10;Lyde8HFFNQmbFYKDoBwAalR8q6i4b8oRla1ORhAuEg/DABTN9xdxmEQYEVaDFBdKYCS4+rFVjSlL&#10;3WLaxxMGvXye+7lNJhsaYtMUuvCZymDabjrocL0ZnSCbPQve7tgBl0A1VJmhFXrPlq1tvA0vH6GE&#10;AaQRAfgXAaPh4jVGIyhyhuXPWyIoRuzrHtog8QKtCMoMIPI5DMTpyuZ0hfQFuMqwAkKMuVRW9reD&#10;aOsGbrLd0fNr0KWqNXWs8VlUgFsPQBv+K5FI9iLxHfxpgQQwirzk31YKU1QfENS9PrxXTp/pgwD0&#10;tp7eLQ4918pgWtN24GHi2JNTuVh5sl2YuMk6XseBE8yjtRO4q5VznS8DJ8q9RbjyV8vl6qwL9TX/&#10;TAt+QIBy/dl3ylH2TvrB6qBtAs22ZnQKyZsH7s08cfIoXjhBHoROsnBjx/WSmyRygyRY5U+F5a7t&#10;6eeHpIU2CeehVYMj6DNp0BpwVIHTbV0LKoRY22U4Pmwi6fuU9qCLGv5eD/a//2ddMK8S8F5mYpne&#10;IfWL3+kY7NM33au/AQAA//8DAFBLAwQUAAYACAAAACEAkPxJ0twAAAAJAQAADwAAAGRycy9kb3du&#10;cmV2LnhtbExPQU7DMBC8I/EHa5G4IOpQQlSlcSpAjTgTIqHenHhxIuJ1FLtt+D3Lid5mZ0azM8Vu&#10;caM44RwGTwoeVgkIpM6bgayC5qO634AIUZPRoydU8IMBduX1VaFz48/0jqc6WsEhFHKtoI9xyqUM&#10;XY9Oh5WfkFj78rPTkc/ZSjPrM4e7Ua6TJJNOD8Qfej3ha4/dd310ClrXZbX9rPZ459sXe3hsmupt&#10;r9TtzfK8BRFxif9m+KvP1aHkTq0/kgliVMBDIrNpmjBifZOlIFpmntaMZFnIywXlLwAAAP//AwBQ&#10;SwECLQAUAAYACAAAACEAtoM4kv4AAADhAQAAEwAAAAAAAAAAAAAAAAAAAAAAW0NvbnRlbnRfVHlw&#10;ZXNdLnhtbFBLAQItABQABgAIAAAAIQA4/SH/1gAAAJQBAAALAAAAAAAAAAAAAAAAAC8BAABfcmVs&#10;cy8ucmVsc1BLAQItABQABgAIAAAAIQCMz/xcLgQAADELAAAOAAAAAAAAAAAAAAAAAC4CAABkcnMv&#10;ZTJvRG9jLnhtbFBLAQItABQABgAIAAAAIQCQ/EnS3AAAAAkBAAAPAAAAAAAAAAAAAAAAAIgGAABk&#10;cnMvZG93bnJldi54bWxQSwUGAAAAAAQABADzAAAAkQcAAAAA&#10;">
            <v:oval id="Oval 18" o:spid="_x0000_s1052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YM+8UA&#10;AADbAAAADwAAAGRycy9kb3ducmV2LnhtbESPQWsCMRCF7wX/Qxiht5q1UClbo5QWSxEUa23pcdiM&#10;m62byZJEXf+9cyj0NsN7894303nvW3WimJrABsajAhRxFWzDtYHd5+LuEVTKyBbbwGTgQgnms8HN&#10;FEsbzvxBp22ulYRwKtGAy7krtU6VI49pFDpi0fYhesyyxlrbiGcJ962+L4qJ9tiwNDjs6MVRddge&#10;vQH7+sab5U+Ka7vHh5XbLX6/vltjbof98xOoTH3+N/9dv1vBF1j5RQb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1gz7xQAAANsAAAAPAAAAAAAAAAAAAAAAAJgCAABkcnMv&#10;ZG93bnJldi54bWxQSwUGAAAAAAQABAD1AAAAigMAAAAA&#10;" fillcolor="#fe8637" strokecolor="#fe8637" strokeweight="3pt">
              <v:stroke linestyle="thinThin"/>
              <v:shadow color="#1f2f3f" opacity=".5" offset=",3pt"/>
            </v:oval>
            <v:rect id="Rectangle 19" o:spid="_x0000_s1051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egsIA&#10;AADbAAAADwAAAGRycy9kb3ducmV2LnhtbERPTWvCQBC9C/6HZYReRDftQWzMRkSQhlIQY+t5yE6T&#10;0OxszG6T9N+7gtDbPN7nJNvRNKKnztWWFTwvIxDEhdU1lwo+z4fFGoTzyBoby6Tgjxxs0+kkwVjb&#10;gU/U574UIYRdjAoq79tYSldUZNAtbUscuG/bGfQBdqXUHQ4h3DTyJYpW0mDNoaHClvYVFT/5r1Ew&#10;FMf+cv54k8f5JbN8za77/OtdqafZuNuA8DT6f/HDnekw/xXuv4QD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l6CwgAAANsAAAAPAAAAAAAAAAAAAAAAAJgCAABkcnMvZG93&#10;bnJldi54bWxQSwUGAAAAAAQABAD1AAAAhwMAAAAA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14" o:spid="_x0000_s1047" style="position:absolute;left:0;text-align:left;margin-left:0;margin-top:10in;width:43.2pt;height:43.2pt;z-index:251650560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zbCMwQAADELAAAOAAAAZHJzL2Uyb0RvYy54bWzUVtuO2zYQfS/QfyD4rrVkXSwJqw12bWtb&#10;YJsE3RZ9piXqglKiStIrb4oCBfIJ/ZH+QX8h+aMOScv2XhIESVCgNiBzeBmeOTNzrPMXu46hOypk&#10;y/sMe2cuRrQveNn2dYZ//il3YoykIn1JGO9phu+pxC8uvv3mfBxSOucNZyUVCJz0Mh2HDDdKDels&#10;JouGdkSe8YH2sFhx0REFpqhnpSAjeO/YbO660WzkohwEL6iUMLuyi/jC+K8qWqhXVSWpQizDgE2Z&#10;pzDPjX7OLs5JWgsyNG2xh0E+A0VH2h4uPbhaEUXQVrRPXHVtIbjklToreDfjVdUW1MQA0Xjuo2iu&#10;Bd8OJpY6HevhQBNQ+4inz3ZbvLx7LVBbQu4CjHrSQY7e/fX+z/dv3/0D378RTANH41CnsPVaDLfD&#10;a2EDheENL36VsDx7vK7t2m5Gm/EHXoJbslXccLSrRKddQPRoZ1Jxf0gF3SlUwGQYxFEACStgaT82&#10;qSoayKc+5blR6GMEy14QJQubyKJZ78/DaXtYDzRCktprDdQ9NB0XlJ08Miu/jNnbhgzUJExquiZm&#10;w4nZV3eEIS+0jJotE53Scol6vmxIX9NLIfjYUFICIs8EoKGCT3tAGxIy8Ty5qGLt8J0+eEKz58YR&#10;EGoIi5PYEjbRPQcGDde+6z+gi6SDkOqa8g7pQYYpA99SB0lScncjlSV32qWnJWdtmbeMGUPUmyUT&#10;CCLPcL6OI9/kCvLxYBvr0ZhhP/ZcnfRugIIsN8zc8mCf/DR30Dh9aQpGc7jejxVpmR3D9azX8KjR&#10;CBsGWDsFQzMPdWT69/fLPHQXgR87i0XoO4G/dp2rOF86l0svihbrq+XV2vtDA/WCtGnLkvZr41NO&#10;cuIFn1ZUe2GzQnAQlANAjYpvFRW3TTmistXJCMJF4mEwQNF8fxGHSYQRYTVIcaEERoKrX1rVmLLU&#10;LaZ9PGDQy+e5n9tksqEhNk2hC599Gey3mw46XG+sE2SzJ8HbHTvgEqieaIXes2VrG2/Dy3soYQBp&#10;RAD+RWDQcPEGoxEUOcPyty0RFCP2fQ9tkHiBVgRlDIh8DoY4XdmcrpC+AFcZVkCIGS6Vlf3tINq6&#10;gZtsd/T8EnSpak0da3wWFeDWBmjDfyUSkDkrvz/CnxZIAKPIi3QSNI5D40P+vqZSmKL6iKBO+vBB&#10;OX2iDwLQ23p6Xhx6rpXBtKbtwMPEsSef6cLETdbxOg6cYB6tncBdrZzLfBk4Ue4twpW/Wi5Xj7pQ&#10;X/N1WvAjApTrz9QpR9k76Qerg7YJNNuaUSssiTcP3Kt54uRRvHCCPAidZOHGjuslV0nkBkmwyh8K&#10;y03b0y8PSQttEs5DqwZH0I+kQWvAUQVOt3UtqBBibZfh+LCJpB9S2oMuaviTHky/Rm7/p7pgXiXg&#10;vczEsn+H1C9+pzaMT990L/4FAAD//wMAUEsDBBQABgAIAAAAIQCQ/EnS3AAAAAkBAAAPAAAAZHJz&#10;L2Rvd25yZXYueG1sTE9BTsMwELwj8Qdrkbgg6lBCVKVxKkCNOBMiod6ceHEi4nUUu234PcuJ3mZn&#10;RrMzxW5xozjhHAZPCh5WCQikzpuBrILmo7rfgAhRk9GjJ1TwgwF25fVVoXPjz/SOpzpawSEUcq2g&#10;j3HKpQxdj06HlZ+QWPvys9ORz9lKM+szh7tRrpMkk04PxB96PeFrj913fXQKWtdltf2s9njn2xd7&#10;eGya6m2v1O3N8rwFEXGJ/2b4q8/VoeROrT+SCWJUwEMis2maMGJ9k6UgWmae1oxkWcjLBeUvAAAA&#10;//8DAFBLAQItABQABgAIAAAAIQC2gziS/gAAAOEBAAATAAAAAAAAAAAAAAAAAAAAAABbQ29udGVu&#10;dF9UeXBlc10ueG1sUEsBAi0AFAAGAAgAAAAhADj9If/WAAAAlAEAAAsAAAAAAAAAAAAAAAAALwEA&#10;AF9yZWxzLy5yZWxzUEsBAi0AFAAGAAgAAAAhAIYzNsIzBAAAMQsAAA4AAAAAAAAAAAAAAAAALgIA&#10;AGRycy9lMm9Eb2MueG1sUEsBAi0AFAAGAAgAAAAhAJD8SdLcAAAACQEAAA8AAAAAAAAAAAAAAAAA&#10;jQYAAGRycy9kb3ducmV2LnhtbFBLBQYAAAAABAAEAPMAAACWBwAAAAA=&#10;">
            <v:oval id="Oval 15" o:spid="_x0000_s1049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jZcIA&#10;AADbAAAADwAAAGRycy9kb3ducmV2LnhtbERPTWsCMRC9C/0PYQq9abaCRbZGKRVFBItuVXocNuNm&#10;281kSVLd/vtGELzN433OZNbZRpzJh9qxgudBBoK4dLrmSsH+c9EfgwgRWWPjmBT8UYDZ9KE3wVy7&#10;C+/oXMRKpBAOOSowMba5lKE0ZDEMXEucuJPzFmOCvpLa4yWF20YOs+xFWqw5NRhs6d1Q+VP8WgV6&#10;vuTt+iv4D33C0cbsF9+HY6PU02P39goiUhfv4pt7pdP8EVx/SQ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16NlwgAAANsAAAAPAAAAAAAAAAAAAAAAAJgCAABkcnMvZG93&#10;bnJldi54bWxQSwUGAAAAAAQABAD1AAAAhwMAAAAA&#10;" fillcolor="#fe8637" strokecolor="#fe8637" strokeweight="3pt">
              <v:stroke linestyle="thinThin"/>
              <v:shadow color="#1f2f3f" opacity=".5" offset=",3pt"/>
            </v:oval>
            <v:rect id="Rectangle 16" o:spid="_x0000_s1048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11" o:spid="_x0000_s1044" style="position:absolute;left:0;text-align:left;margin-left:0;margin-top:10in;width:43.2pt;height:43.2pt;z-index:251651584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RvNLQQAADELAAAOAAAAZHJzL2Uyb0RvYy54bWzUVtuO2zYQfS/QfyD4rrXuloTVBru2tS2w&#10;TYJuiz7TEnVBJVEl6ZU3RYEC+YT+SP+gv5D8UYek5dtugiAJCtQG5OFtOHNmzrEuX2y7Fj1QLhrW&#10;p9i5sDGifc6Kpq9S/PNPmRVhJCTpC9Kynqb4kQr84urbby7HIaEuq1lbUI7ASS+ScUhxLeWQzGYi&#10;r2lHxAUbaA+LJeMdkTDk1azgZATvXTtzbTucjYwXA2c5FQJml2YRX2n/ZUlz+aosBZWoTTHEJvWT&#10;6+daPWdXlySpOBnqJt+FQT4jio40PVy6d7UkkqANb5646pqcM8FKeZGzbsbKssmpzgGyceyzbG45&#10;2ww6lyoZq2EPE0B7htNnu81fPrzmqCmgdg5GPemgRu/+ev/n+7fv/oHv3wimAaNxqBLYesuH++E1&#10;N4mCecfyXwUsz87X1bgym9F6/IEV4JZsJNMYbUveKReQPdrqUjzuS0G3EuUwGfhR6EPBclja2bpU&#10;eQ31VKccOww8jGDZ8cN4bgqZ16vdeThtDitDRUgSc60OdReaygvaThyQFV+G7H1NBqoLJhRcE7Lu&#10;hOyrB9IixzWI6i0TnMJgiXq2qElf0WvO2VhTUkBEugIQ99EBNRBQiefBRWXbDN+pg0cwO3YUAqAa&#10;sCiODGAT3C4gqLH2bO8ELpIMXMhbyjqkjBTTFnwLlSRJyMOdkAbcaZeaFqxtiqxpWz3g1XrRcgSZ&#10;pzhbRaGnawX1ONnW9mhMsRc5tip6N0BDFutW33KyT3yaOyBOX+iGURiudrYkTWtsuL7tVXhUa4RJ&#10;A0ZbCaaehz7S/P39Ogvsue9F1nweeJbvrWzrJsoW1vXCCcP56mZxs3L+UIE6flI3RUH7lfYpJjlx&#10;/E9rqp2wGSHYC8o+QBUV20jK7+tiREWjiuEH8xhoWzSgaJ43j4I4xIi0FUhxLjlGnMlfGlnrtlQU&#10;Uz5OEHQyN/MyU8x2qIkpU2DDZ9cGu+2aQfvr9egostmT5M2OLWAJUE+w6h5WbWuIt2bFI7QwBKlF&#10;AP5FwKgZf4PRCIqcYvHbhnCKUft9DzSIHV8pgtQDyNyFAT9eWR+vkD4HVymWAIg2F9LI/mbgTVXD&#10;TYYdPbsGXSob3ceKViYqiHunDf+VSICYGfn9Ef60QAJaihzNxRPiQ/2+plLopvqIoE768EE5faIP&#10;HKI3/fS8OPRMKYOmpmHgfuLAyWdYGNvxKlpFvuW74cry7eXSus4WvhVmzjxYesvFYnnGQnXN16Hg&#10;RwQoU5+JKQfZO+KD0UFDAoW2QtQIS+y4vn3jxlYWRnPLz/zAiud2ZNlOfBOHth/7y+xUWO6ann55&#10;Skpo48ANjBocgj6TBqUBBxU43tY1oEKobboUR/tNJPmQ0u51UYU/6cH0q+X2f6oLELZ+L9O57N4h&#10;1Yvf8Rjs4zfdq38BAAD//wMAUEsDBBQABgAIAAAAIQCQ/EnS3AAAAAkBAAAPAAAAZHJzL2Rvd25y&#10;ZXYueG1sTE9BTsMwELwj8Qdrkbgg6lBCVKVxKkCNOBMiod6ceHEi4nUUu234PcuJ3mZnRrMzxW5x&#10;ozjhHAZPCh5WCQikzpuBrILmo7rfgAhRk9GjJ1TwgwF25fVVoXPjz/SOpzpawSEUcq2gj3HKpQxd&#10;j06HlZ+QWPvys9ORz9lKM+szh7tRrpMkk04PxB96PeFrj913fXQKWtdltf2s9njn2xd7eGya6m2v&#10;1O3N8rwFEXGJ/2b4q8/VoeROrT+SCWJUwEMis2maMGJ9k6UgWmae1oxkWcjLBeUvAAAA//8DAFBL&#10;AQItABQABgAIAAAAIQC2gziS/gAAAOEBAAATAAAAAAAAAAAAAAAAAAAAAABbQ29udGVudF9UeXBl&#10;c10ueG1sUEsBAi0AFAAGAAgAAAAhADj9If/WAAAAlAEAAAsAAAAAAAAAAAAAAAAALwEAAF9yZWxz&#10;Ly5yZWxzUEsBAi0AFAAGAAgAAAAhAHTVG80tBAAAMQsAAA4AAAAAAAAAAAAAAAAALgIAAGRycy9l&#10;Mm9Eb2MueG1sUEsBAi0AFAAGAAgAAAAhAJD8SdLcAAAACQEAAA8AAAAAAAAAAAAAAAAAhwYAAGRy&#10;cy9kb3ducmV2LnhtbFBLBQYAAAAABAAEAPMAAACQBwAAAAA=&#10;">
            <v:oval id="Oval 12" o:spid="_x0000_s1046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7EcIA&#10;AADbAAAADwAAAGRycy9kb3ducmV2LnhtbERPTWsCMRC9C/0PYQq9abaCRbZGKRVFBItuVXocNuNm&#10;281kSVLd/vtGELzN433OZNbZRpzJh9qxgudBBoK4dLrmSsH+c9EfgwgRWWPjmBT8UYDZ9KE3wVy7&#10;C+/oXMRKpBAOOSowMba5lKE0ZDEMXEucuJPzFmOCvpLa4yWF20YOs+xFWqw5NRhs6d1Q+VP8WgV6&#10;vuTt+iv4D33C0cbsF9+HY6PU02P39goiUhfv4pt7pdP8IVx/SQfI6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jsRwgAAANsAAAAPAAAAAAAAAAAAAAAAAJgCAABkcnMvZG93&#10;bnJldi54bWxQSwUGAAAAAAQABAD1AAAAhwMAAAAA&#10;" fillcolor="#fe8637" strokecolor="#fe8637" strokeweight="3pt">
              <v:stroke linestyle="thinThin"/>
              <v:shadow color="#1f2f3f" opacity=".5" offset=",3pt"/>
            </v:oval>
            <v:rect id="Rectangle 13" o:spid="_x0000_s1045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5paMIA&#10;AADbAAAADwAAAGRycy9kb3ducmV2LnhtbERPTWvCQBC9C/6HZYReRDetIC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3mlowgAAANsAAAAPAAAAAAAAAAAAAAAAAJgCAABkcnMvZG93&#10;bnJldi54bWxQSwUGAAAAAAQABAD1AAAAhwMAAAAA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8" o:spid="_x0000_s1041" style="position:absolute;left:0;text-align:left;margin-left:0;margin-top:10in;width:43.2pt;height:43.2pt;z-index:251652608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z5wNAQAAC0LAAAOAAAAZHJzL2Uyb0RvYy54bWzUVttu3DYQfS/QfyD4Lq+0uqwkWA7s3ZVb&#10;wG2CukWfuRJ1QSlRJbnWOkWBAv2E/kj/oL+Q/FGHpPZmJ0GQBAW6BtbD2/DMmZmzvHyx6xh6oEK2&#10;vM+wd+FiRPuCl21fZ/inH3Mnxkgq0peE8Z5m+JFK/OLq668uxyGlc95wVlKBwEkv03HIcKPUkM5m&#10;smhoR+QFH2gPixUXHVEwFPWsFGQE7x2bzV03mo1clIPgBZUSZld2EV8Z/1VFC/WyqiRViGUYsCnz&#10;Lcz3Rn/Pri5JWgsyNG0xwSCfgKIjbQ+XHlytiCJoK9pnrrq2EFzySl0UvJvxqmoLamKAaDz3STS3&#10;gm8HE0udjvVwoAmofcLTJ7stvn94JVBbZhgS1ZMOUvTmr7d/vP3zzT/w9zeKNUPjUKew8VYM98Mr&#10;YcME844Xv0hYnj1d1+Pabkab8TtegleyVdwwtKtEp11A7GhnEvF4SATdKVTAZBjEUQDpKmBpsk2i&#10;igayqU95bhT6GMGyF0TJwqaxaNbTeThtD2tDIySpvdZAnaDpuKDo5JFX+Xm83jdkoCZdUtM18Zrs&#10;eX35QBhKLJ9mw55MaZlEPV82pK/ptRB8bCgpAY9n4Gug4NEe0AMJeXg3tahi7fCNPnhCsufGEdBp&#10;6IoTk1OS7smeA3+Gad/1z8gi6SCkuqW8Q9rIMGXgW+oQSUoe7qSy1O536WnJWVvmLWNmIOrNkgkE&#10;gWc4X8eRbzIF2Tjbxno0ZtiPPVenvBugGMsNM7ec7ZMf5w6api9NuWgO15OtSMusDdezXsOjRh9s&#10;GIYOMM08VJHp3d+u89BdBH7sLBah7wT+2nVu4nzpXC+9KFqsb5Y3a+93DdQL0qYtS9qvjU+5lxIv&#10;+LiSmkTNisBBTA4ANSq+VVTcN+WIylYnIwgXiYdhAGrm+4s4TCKMCKtBhgslMBJc/dyqxhSlbjDt&#10;44xBL5/nfm6TyYaG2DSFLnymMpi2m/45XG9GJ8hmz4K3O3bAJVANVWZohc6zZWvbbsPLRyhhAGkk&#10;AH5BwGi4eI3RCGqcYfnrlgiKEfu2hzZIvEDrgTIDiHwOA3G6sjldIX0BrjKsgBBjLpWV/O0g2rqB&#10;m2x39PwaVKlqTR1rfBYV4NYDUIb/SCI8iMZq7w/wgwUSwCiCOahhjePQ+JC/L6kUpqg+IKd7fXiv&#10;mD7TBwHobT29Wxx6rpXBtKbtwMPEsSencrHyZLswcZN1vI4DJ5hHaydwVyvnOl8GTpR7i3Dlr5bL&#10;1ZMu1Nd8mRb8gADl+rPvlKPsnfSD1UHbBJptzegUkjcP3Jt54uRRvHCCPAidZOHGjuslN0nkBkmw&#10;ys+F5a7t6eeHpIU2CeehVYMj6CfSoDXgqAKn27oWVAixtoMHw2ETSd+ntAdd1PD3erD//3/WBfOQ&#10;gDeZiWV6P+pH3+kY7NNX7tW/AAAA//8DAFBLAwQUAAYACAAAACEAkPxJ0twAAAAJAQAADwAAAGRy&#10;cy9kb3ducmV2LnhtbExPQU7DMBC8I/EHa5G4IOpQQlSlcSpAjTgTIqHenHhxIuJ1FLtt+D3Lid5m&#10;Z0azM8VucaM44RwGTwoeVgkIpM6bgayC5qO634AIUZPRoydU8IMBduX1VaFz48/0jqc6WsEhFHKt&#10;oI9xyqUMXY9Oh5WfkFj78rPTkc/ZSjPrM4e7Ua6TJJNOD8Qfej3ha4/dd310ClrXZbX9rPZ459sX&#10;e3hsmuptr9TtzfK8BRFxif9m+KvP1aHkTq0/kgliVMBDIrNpmjBifZOlIFpmntaMZFnIywXlLwAA&#10;AP//AwBQSwECLQAUAAYACAAAACEAtoM4kv4AAADhAQAAEwAAAAAAAAAAAAAAAAAAAAAAW0NvbnRl&#10;bnRfVHlwZXNdLnhtbFBLAQItABQABgAIAAAAIQA4/SH/1gAAAJQBAAALAAAAAAAAAAAAAAAAAC8B&#10;AABfcmVscy8ucmVsc1BLAQItABQABgAIAAAAIQCv2z5wNAQAAC0LAAAOAAAAAAAAAAAAAAAAAC4C&#10;AABkcnMvZTJvRG9jLnhtbFBLAQItABQABgAIAAAAIQCQ/EnS3AAAAAkBAAAPAAAAAAAAAAAAAAAA&#10;AI4GAABkcnMvZG93bnJldi54bWxQSwUGAAAAAAQABADzAAAAlwcAAAAA&#10;">
            <v:oval id="Oval 9" o:spid="_x0000_s1043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A5V8MA&#10;AADaAAAADwAAAGRycy9kb3ducmV2LnhtbESPQWsCMRSE74X+h/AKvWlWoWJXo0iLUoSKWhWPj81z&#10;s+3mZUlS3f57Iwg9DjPzDTOetrYWZ/Khcqyg181AEBdOV1wq2H3NO0MQISJrrB2Tgj8KMJ08Powx&#10;1+7CGzpvYykShEOOCkyMTS5lKAxZDF3XECfv5LzFmKQvpfZ4SXBby36WDaTFitOCwYbeDBU/21+r&#10;QL8veL08Br/SJ3z5NLv59/5QK/X81M5GICK18T98b39oBa9wu5JugJ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A5V8MAAADaAAAADwAAAAAAAAAAAAAAAACYAgAAZHJzL2Rv&#10;d25yZXYueG1sUEsFBgAAAAAEAAQA9QAAAIgDAAAAAA==&#10;" fillcolor="#fe8637" strokecolor="#fe8637" strokeweight="3pt">
              <v:stroke linestyle="thinThin"/>
              <v:shadow color="#1f2f3f" opacity=".5" offset=",3pt"/>
            </v:oval>
            <v:rect id="Rectangle 10" o:spid="_x0000_s1042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z3H8QA&#10;AADbAAAADwAAAGRycy9kb3ducmV2LnhtbESPQWvCQBCF7wX/wzKCl1I39VAkdRURpEEKYmw9D9lp&#10;Epqdjdk1Sf995yB4m+G9ee+b1WZ0jeqpC7VnA6/zBBRx4W3NpYGv8/5lCSpEZIuNZzLwRwE268nT&#10;ClPrBz5Rn8dSSQiHFA1UMbap1qGoyGGY+5ZYtB/fOYyydqW2HQ4S7hq9SJI37bBmaaiwpV1FxW9+&#10;cwaG4thfzp8f+vh8yTxfs+su/z4YM5uO23dQkcb4MN+vM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M9x/EAAAA2wAAAA8AAAAAAAAAAAAAAAAAmAIAAGRycy9k&#10;b3ducmV2LnhtbFBLBQYAAAAABAAEAPUAAACJAwAAAAA=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5" o:spid="_x0000_s1038" style="position:absolute;left:0;text-align:left;margin-left:0;margin-top:10in;width:43.2pt;height:43.2pt;z-index:251653632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awxLwQAACsLAAAOAAAAZHJzL2Uyb0RvYy54bWzUVtuO2zYQfS/QfyD4rrVkXSwJqw12bWtb&#10;YJsE3RZ9piXqglKiStIrb4oCBfIJ/ZH+QX8h+aMOSd93EwRJUKA2IHNEcnjmzMwxL19sOoYeqJAt&#10;7zPsXbgY0b7gZdvXGf75p9yJMZKK9CVhvKcZfqQSv7j69pvLcUjplDeclVQgcNLLdBwy3Cg1pJOJ&#10;LBraEXnBB9rDZMVFRxSYop6UgozgvWOTqetGk5GLchC8oFLC24WdxFfGf1XRQr2qKkkVYhkGbMo8&#10;hXmu9HNydUnSWpChaYstDPIZKDrS9nDo3tWCKILWon3iqmsLwSWv1EXBuwmvqragJgaIxnPPorkV&#10;fD2YWOp0rIc9TUDtGU+f7bZ4+fBaoLbMcIhRTzpI0bu/3v/5/u27f+D7Nwo1Q+NQp7DwVgz3w2th&#10;w4ThHS9+lTA9OZ/Xdm0Xo9X4Ay/BK1krbhjaVKLTLiB2tDGJeNwngm4UKuBlGMRRAOkqYGo7Nokq&#10;Gsim3uW5UehjBNNeECUzm8aiWW73w267WQ80QpLaYw3ULTQdFxSdPPAqv4zX+4YM1KRLarq2vEY7&#10;Xl89EIYiy6dZsCNTWiZRz+cN6Wt6LQQfG0pKwOMZ+BooeLQbtCEhD89TiyrWDt/pjUcke24cAZ2G&#10;rjiJLV07sqfAn2Had/0Tskg6CKluKe+QHmSYMvAtdYgkJQ93Ullqd6v0a8lZW+YtY8YQ9WrOBILA&#10;M5wv48g3mYJsnCxjPRoz7Meeq1PeDVCM5YqZU07WyU9zB03Tl6ZcNIfL7ViRltkxHM96DY8afbBh&#10;gLVRMDTvoYpM7/5+nYfuLPBjZzYLfSfwl65zE+dz53ruRdFseTO/WXp/aKBekDZtWdJ+aXzKnZR4&#10;waeV1FbUrAjsxWQPUKPia0XFfVOOqGx1MoJwlngYDFAz35/FYQKVRlgNMlwogZHg6pdWNaYodYNp&#10;HycMevk093ObTDY0xKYpdOGzLYPtctM/++ONdYRs8iR4u2IDXALVO1qh82zZ2rZb8fIRShhAGgmA&#10;fxAYNFy8wWgENc6w/G1NBMWIfd9DGyReoPVAGQMin4IhjmdWxzOkL8BVhhUQYoZzZSV/PYi2buAk&#10;2x09vwZVqlpTxxqfRQW4tQHK8B9JBPSfld4f4f8KFIBRZBpFo9i3PWTva+qEKamPiOlOHT4opU/U&#10;QQB4W03PS0PPtS6YxrT9t39x6MhnejBxk2W8jAMnmEZLJ3AXC+c6nwdOlHuzcOEv5vPFWQ/qY75O&#10;A35EfnL92fXJQfSOusGqoG0BzbZm1MpK4k0D92aaOHkUz5wgD0Inmbmx43rJTRK5QRIs8lNZuWt7&#10;+uUhaZlNwmloteAA+kwYtAIcNOB4WdeCBiHWdhmO94tI+iGd3auihr9Tg92vEdv/qSqYawTcyEws&#10;29ujvvId2zA+vuNe/QsAAP//AwBQSwMEFAAGAAgAAAAhAJD8SdLcAAAACQEAAA8AAABkcnMvZG93&#10;bnJldi54bWxMT0FOwzAQvCPxB2uRuCDqUEJUpXEqQI04EyKh3px4cSLidRS7bfg9y4neZmdGszPF&#10;bnGjOOEcBk8KHlYJCKTOm4Gsguajut+ACFGT0aMnVPCDAXbl9VWhc+PP9I6nOlrBIRRyraCPccql&#10;DF2PToeVn5BY+/Kz05HP2Uoz6zOHu1GukySTTg/EH3o94WuP3Xd9dApa12W1/az2eOfbF3t4bJrq&#10;ba/U7c3yvAURcYn/Zvirz9Wh5E6tP5IJYlTAQyKzaZowYn2TpSBaZp7WjGRZyMsF5S8AAAD//wMA&#10;UEsBAi0AFAAGAAgAAAAhALaDOJL+AAAA4QEAABMAAAAAAAAAAAAAAAAAAAAAAFtDb250ZW50X1R5&#10;cGVzXS54bWxQSwECLQAUAAYACAAAACEAOP0h/9YAAACUAQAACwAAAAAAAAAAAAAAAAAvAQAAX3Jl&#10;bHMvLnJlbHNQSwECLQAUAAYACAAAACEA8xGsMS8EAAArCwAADgAAAAAAAAAAAAAAAAAuAgAAZHJz&#10;L2Uyb0RvYy54bWxQSwECLQAUAAYACAAAACEAkPxJ0twAAAAJAQAADwAAAAAAAAAAAAAAAACJBgAA&#10;ZHJzL2Rvd25yZXYueG1sUEsFBgAAAAAEAAQA8wAAAJIHAAAAAA==&#10;">
            <v:oval id="Oval 6" o:spid="_x0000_s1040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+tJcMA&#10;AADaAAAADwAAAGRycy9kb3ducmV2LnhtbESP3WoCMRSE7wu+QziCdzWroJTVKKJYSqHS+oeXh81x&#10;s7o5WZJUt29vCoVeDjPzDTOdt7YWN/Khcqxg0M9AEBdOV1wq2O/Wzy8gQkTWWDsmBT8UYD7rPE0x&#10;1+7OX3TbxlIkCIccFZgYm1zKUBiyGPquIU7e2XmLMUlfSu3xnuC2lsMsG0uLFacFgw0tDRXX7bdV&#10;oFev/Pl+Cn6jzzj6MPv15XCslep128UERKQ2/of/2m9awRh+r6Qb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+tJcMAAADaAAAADwAAAAAAAAAAAAAAAACYAgAAZHJzL2Rv&#10;d25yZXYueG1sUEsFBgAAAAAEAAQA9QAAAIgDAAAAAA==&#10;" fillcolor="#fe8637" strokecolor="#fe8637" strokeweight="3pt">
              <v:stroke linestyle="thinThin"/>
              <v:shadow color="#1f2f3f" opacity=".5" offset=",3pt"/>
            </v:oval>
            <v:rect id="Rectangle 7" o:spid="_x0000_s1039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<w10:wrap anchorx="margin" anchory="margin"/>
          </v:group>
        </w:pict>
      </w:r>
      <w:r>
        <w:rPr>
          <w:noProof/>
          <w:szCs w:val="52"/>
        </w:rPr>
        <w:pict>
          <v:group id="Группа 2" o:spid="_x0000_s1035" style="position:absolute;left:0;text-align:left;margin-left:0;margin-top:10in;width:43.2pt;height:43.2pt;z-index:251654656;mso-left-percent:770;mso-position-horizontal-relative:margin;mso-position-vertical-relative:bottom-margin-area;mso-left-percent:770;mso-width-relative:margin;mso-height-relative:margin" coordorigin="10653,14697" coordsize="864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F4MAQAACsLAAAOAAAAZHJzL2Uyb0RvYy54bWzUVtuO2zYQfS/QfyD4rrXuloTVBru2lRbY&#10;NkG3RZ9pibqglKiS9MqbokCBfkJ/pH/QX0j+qEPS1novCYIkKFAbkDkiOTxzZuaY5y/2PUO3VMiO&#10;Dzn2zlyM6FDyqhuaHP/0Y+EkGElFhoowPtAc31GJX1x8/dX5NGbU5y1nFRUInAwym8Yct0qN2WIh&#10;y5b2RJ7xkQ4wWXPREwWmaBaVIBN479nCd914MXFRjYKXVEp4u7aT+ML4r2taqld1LalCLMeATZmn&#10;MM+tfi4uzknWCDK2XXmAQT4BRU+6AQ6dXa2JImgnuieu+q4UXPJanZW8X/C67kpqYoBoPPdRNC8F&#10;340mliabmnGmCah9xNMnuy2/v30tUFfl2MdoID2k6O1f7/549+fbf+D7N/I1Q9PYZLDwpRhvxtfC&#10;hgnDa17+ImF68Xhe241djLbTd7wCr2SnuGFoX4teu4DY0d4k4m5OBN0rVMLLKEziENJVwtRhbBJV&#10;tpBNvctz4yjACKa9ME6XNo1luznsh912sx5ohCSzxxqoB2g6Lig6ec+r/Dxeb1oyUpMuqek68Aow&#10;La+vbglDgeXTLDiSKS2TaOCrlgwNvRSCTy0lFeDxDHwNFDzaDdqQkIfnqUU168Zv9MYTkj03iYFO&#10;Q1eSJpauI9k+8GeYDlyDbiaLZKOQ6iXlPdKDHFMGvqUOkWTk9loqS+1xlX4tOeuqomPMGKLZrphA&#10;EHiOi00SByZTcMCDZWxAU46DxHN1yvsRirHaMnPKg3Xy49xB0wyVKRfN4eYwVqRjdgzHs0HDo0Yf&#10;bBhg7RUMzXuoItO7v10WkbsMg8RZLqPACYON61wlxcq5XHlxvNxcra423u8aqBdmbVdVdNgYn/Io&#10;JV74cSV1EDUrArOYzAA1Kr5TVNy01YSqTicjjJaph8EANQuCZRKlMUaENSDDpRIYCa5+7lRrilI3&#10;mPbxgEGv8IugsMlkY0tsmiIXPoeeOSw3/TMfb6wTZIsnwdsVe+ASqD7SCp1ny9a23ZZXd1DCANJI&#10;APyDwKDl4g1GE6hxjuWvOyIoRuzbAdog9UKtB8oYELkPhjid2Z7OkKEEVzlWQIgZrpSV/N0ouqaF&#10;k2x3DPwSVKnuTB1rfBYV4NYGKMN/JBEgVlYifoD/K1AARpGRLY1ibnvI3pfUCVNSHxDTozq8V0qf&#10;qIMA8LaanpeGgWtdMI1p+29+cd+Rz/Rg6qabZJOETujHGyd012vnsliFTlx4y2gdrFer9aMe1Md8&#10;mQb8gPwU+nPsk3vRO+kGq4K2BTTbmlErK6nnh+6VnzpFnCydsAgjJ126ieN66VUau2EarouHsnLd&#10;DfTzQ9Iym0Z+ZLXgHvQjYdAKcK8Bp8v6DjQIsa7PcTIvItn7dHZWRQ3/qAbHXyO2/1NVMNcIuJGZ&#10;WA63R33lO7VhfHrHvfgXAAD//wMAUEsDBBQABgAIAAAAIQCQ/EnS3AAAAAkBAAAPAAAAZHJzL2Rv&#10;d25yZXYueG1sTE9BTsMwELwj8Qdrkbgg6lBCVKVxKkCNOBMiod6ceHEi4nUUu234PcuJ3mZnRrMz&#10;xW5xozjhHAZPCh5WCQikzpuBrILmo7rfgAhRk9GjJ1TwgwF25fVVoXPjz/SOpzpawSEUcq2gj3HK&#10;pQxdj06HlZ+QWPvys9ORz9lKM+szh7tRrpMkk04PxB96PeFrj913fXQKWtdltf2s9njn2xd7eGya&#10;6m2v1O3N8rwFEXGJ/2b4q8/VoeROrT+SCWJUwEMis2maMGJ9k6UgWmae1oxkWcjLBeUvAAAA//8D&#10;AFBLAQItABQABgAIAAAAIQC2gziS/gAAAOEBAAATAAAAAAAAAAAAAAAAAAAAAABbQ29udGVudF9U&#10;eXBlc10ueG1sUEsBAi0AFAAGAAgAAAAhADj9If/WAAAAlAEAAAsAAAAAAAAAAAAAAAAALwEAAF9y&#10;ZWxzLy5yZWxzUEsBAi0AFAAGAAgAAAAhAIwpMXgwBAAAKwsAAA4AAAAAAAAAAAAAAAAALgIAAGRy&#10;cy9lMm9Eb2MueG1sUEsBAi0AFAAGAAgAAAAhAJD8SdLcAAAACQEAAA8AAAAAAAAAAAAAAAAAigYA&#10;AGRycy9kb3ducmV2LnhtbFBLBQYAAAAABAAEAPMAAACTBwAAAAA=&#10;">
            <v:oval id="Oval 3" o:spid="_x0000_s1037" style="position:absolute;left:10860;top:14898;width:297;height:303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gOvcMA&#10;AADaAAAADwAAAGRycy9kb3ducmV2LnhtbESPQWsCMRSE74X+h/AKvWlWi1JWo0iLUoSKWhWPj81z&#10;s+3mZUlS3f57Iwg9DjPzDTOetrYWZ/Khcqyg181AEBdOV1wq2H3NO68gQkTWWDsmBX8UYDp5fBhj&#10;rt2FN3TexlIkCIccFZgYm1zKUBiyGLquIU7eyXmLMUlfSu3xkuC2lv0sG0qLFacFgw29GSp+tr9W&#10;gX5f8Hp5DH6lTzj4NLv59/5QK/X81M5GICK18T98b39oBS9wu5JugJ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gOvcMAAADaAAAADwAAAAAAAAAAAAAAAACYAgAAZHJzL2Rv&#10;d25yZXYueG1sUEsFBgAAAAAEAAQA9QAAAIgDAAAAAA==&#10;" fillcolor="#fe8637" strokecolor="#fe8637" strokeweight="3pt">
              <v:stroke linestyle="thinThin"/>
              <v:shadow color="#1f2f3f" opacity=".5" offset=",3pt"/>
            </v:oval>
            <v:rect id="Rectangle 4" o:spid="_x0000_s1036" style="position:absolute;left:10653;top:14697;width:864;height: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/>
            <w10:wrap anchorx="margin" anchory="margin"/>
          </v:group>
        </w:pict>
      </w:r>
    </w:p>
    <w:p w:rsidR="001B5D71" w:rsidRPr="00B2193D" w:rsidRDefault="009D6C52" w:rsidP="00B2193D">
      <w:pPr>
        <w:pStyle w:val="a5"/>
        <w:ind w:left="-1134"/>
        <w:jc w:val="center"/>
        <w:rPr>
          <w:color w:val="E65B01" w:themeColor="accent1" w:themeShade="BF"/>
          <w:sz w:val="20"/>
          <w:szCs w:val="20"/>
        </w:rPr>
      </w:pPr>
      <w:sdt>
        <w:sdtPr>
          <w:rPr>
            <w:color w:val="E65B01" w:themeColor="accent1" w:themeShade="BF"/>
            <w:sz w:val="20"/>
            <w:szCs w:val="20"/>
          </w:rPr>
          <w:id w:val="221498499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B311E7">
            <w:rPr>
              <w:color w:val="E65B01" w:themeColor="accent1" w:themeShade="BF"/>
              <w:sz w:val="20"/>
              <w:szCs w:val="20"/>
            </w:rPr>
            <w:t>Конкурсное задание № 3    «Семейное подспорье»</w:t>
          </w:r>
        </w:sdtContent>
      </w:sdt>
    </w:p>
    <w:p w:rsidR="00EC37AC" w:rsidRDefault="00EC37AC" w:rsidP="009836F8">
      <w:pPr>
        <w:pStyle w:val="afb"/>
        <w:tabs>
          <w:tab w:val="left" w:pos="7797"/>
        </w:tabs>
        <w:ind w:right="1127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Одним из направлений деятельности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органов социальной защиты населения 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>Краснояружского района является оказание помощи малообеспеченным семьям, семьям с детьми, наход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щимися в трудной жизненной ситуации. </w:t>
      </w:r>
    </w:p>
    <w:p w:rsidR="0054021C" w:rsidRDefault="00340C7A" w:rsidP="009836F8">
      <w:pPr>
        <w:pStyle w:val="afb"/>
        <w:tabs>
          <w:tab w:val="left" w:pos="7797"/>
        </w:tabs>
        <w:ind w:right="1127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21C">
        <w:rPr>
          <w:rFonts w:ascii="Times New Roman" w:hAnsi="Times New Roman" w:cs="Times New Roman"/>
          <w:color w:val="auto"/>
          <w:sz w:val="28"/>
          <w:szCs w:val="28"/>
        </w:rPr>
        <w:t>Регулярно проводится мониторинг семей, нуждающихся в помощи</w:t>
      </w:r>
      <w:r w:rsidR="00EC37AC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85"/>
        <w:gridCol w:w="4961"/>
      </w:tblGrid>
      <w:tr w:rsidR="0054021C" w:rsidTr="0054021C">
        <w:tc>
          <w:tcPr>
            <w:tcW w:w="3085" w:type="dxa"/>
          </w:tcPr>
          <w:p w:rsidR="0054021C" w:rsidRPr="004A6DB4" w:rsidRDefault="0054021C" w:rsidP="009836F8">
            <w:pPr>
              <w:spacing w:before="120"/>
              <w:jc w:val="center"/>
              <w:rPr>
                <w:b/>
              </w:rPr>
            </w:pPr>
            <w:r w:rsidRPr="004A6DB4">
              <w:rPr>
                <w:b/>
              </w:rPr>
              <w:t xml:space="preserve">Благотворительная акция </w:t>
            </w:r>
          </w:p>
          <w:p w:rsidR="0054021C" w:rsidRPr="004A6DB4" w:rsidRDefault="0054021C" w:rsidP="009836F8">
            <w:pPr>
              <w:spacing w:before="120"/>
              <w:jc w:val="center"/>
              <w:rPr>
                <w:b/>
                <w:color w:val="FF0000"/>
                <w:sz w:val="28"/>
              </w:rPr>
            </w:pPr>
            <w:r w:rsidRPr="004A6DB4">
              <w:rPr>
                <w:b/>
                <w:color w:val="FF0000"/>
                <w:sz w:val="28"/>
              </w:rPr>
              <w:t>«Вместе в школу д</w:t>
            </w:r>
            <w:r w:rsidRPr="004A6DB4">
              <w:rPr>
                <w:b/>
                <w:color w:val="FF0000"/>
                <w:sz w:val="28"/>
              </w:rPr>
              <w:t>е</w:t>
            </w:r>
            <w:r w:rsidRPr="004A6DB4">
              <w:rPr>
                <w:b/>
                <w:color w:val="FF0000"/>
                <w:sz w:val="28"/>
              </w:rPr>
              <w:t>тей соберём!»</w:t>
            </w:r>
          </w:p>
          <w:p w:rsidR="0054021C" w:rsidRDefault="0054021C" w:rsidP="009836F8">
            <w:pPr>
              <w:spacing w:before="120"/>
              <w:jc w:val="center"/>
              <w:rPr>
                <w:b/>
                <w:color w:val="FF0000"/>
                <w:sz w:val="28"/>
              </w:rPr>
            </w:pPr>
          </w:p>
        </w:tc>
        <w:tc>
          <w:tcPr>
            <w:tcW w:w="4961" w:type="dxa"/>
          </w:tcPr>
          <w:p w:rsidR="0054021C" w:rsidRDefault="0054021C" w:rsidP="009836F8">
            <w:pPr>
              <w:spacing w:before="120"/>
              <w:jc w:val="center"/>
              <w:rPr>
                <w:b/>
                <w:color w:val="FF0000"/>
                <w:sz w:val="28"/>
              </w:rPr>
            </w:pPr>
            <w:r w:rsidRPr="0054021C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2743200" cy="2055591"/>
                  <wp:effectExtent l="19050" t="0" r="0" b="0"/>
                  <wp:docPr id="9" name="Рисунок 4" descr="10670_22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0670_22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5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6721" w:rsidRDefault="00B71F21" w:rsidP="009836F8">
      <w:pPr>
        <w:pStyle w:val="afb"/>
        <w:tabs>
          <w:tab w:val="left" w:pos="7655"/>
        </w:tabs>
        <w:ind w:right="1127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21C">
        <w:rPr>
          <w:rFonts w:ascii="Times New Roman" w:hAnsi="Times New Roman" w:cs="Times New Roman"/>
          <w:color w:val="auto"/>
          <w:sz w:val="28"/>
          <w:szCs w:val="28"/>
        </w:rPr>
        <w:t>Продолжая традиции творения добра, в рамках благотвор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>тельного движения «</w:t>
      </w:r>
      <w:proofErr w:type="spellStart"/>
      <w:r w:rsidRPr="0054021C">
        <w:rPr>
          <w:rFonts w:ascii="Times New Roman" w:hAnsi="Times New Roman" w:cs="Times New Roman"/>
          <w:color w:val="auto"/>
          <w:sz w:val="28"/>
          <w:szCs w:val="28"/>
        </w:rPr>
        <w:t>Белгородчина</w:t>
      </w:r>
      <w:proofErr w:type="spellEnd"/>
      <w:r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 - территория добрых дел», направленного на оказание дополнительной помощи малообе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>с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печенным семьям при подготовке детей к школе, в августе в </w:t>
      </w:r>
      <w:proofErr w:type="spellStart"/>
      <w:r w:rsidRPr="0054021C">
        <w:rPr>
          <w:rFonts w:ascii="Times New Roman" w:hAnsi="Times New Roman" w:cs="Times New Roman"/>
          <w:color w:val="auto"/>
          <w:sz w:val="28"/>
          <w:szCs w:val="28"/>
        </w:rPr>
        <w:t>Краснояружском</w:t>
      </w:r>
      <w:proofErr w:type="spellEnd"/>
      <w:r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 районе прошла ежегодная благотворительная акция «Вместе в школу детей соберем», которая положительно зарекомендовала себя в течение нескольких лет. Информация об акции для жителей района была размещена в газете «Наша жизнь», на сайте МУ «Управление социальной защиты населения администрации Краснояружского района». Руководителям кру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ных </w:t>
      </w:r>
      <w:r w:rsidR="00192C3A" w:rsidRPr="0054021C">
        <w:rPr>
          <w:rFonts w:ascii="Times New Roman" w:hAnsi="Times New Roman" w:cs="Times New Roman"/>
          <w:color w:val="auto"/>
          <w:sz w:val="28"/>
          <w:szCs w:val="28"/>
        </w:rPr>
        <w:t>предприятий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, КФХ и индивидуальным предпринимателям были направлены письма с просьбой </w:t>
      </w:r>
      <w:proofErr w:type="gramStart"/>
      <w:r w:rsidRPr="0054021C">
        <w:rPr>
          <w:rFonts w:ascii="Times New Roman" w:hAnsi="Times New Roman" w:cs="Times New Roman"/>
          <w:color w:val="auto"/>
          <w:sz w:val="28"/>
          <w:szCs w:val="28"/>
        </w:rPr>
        <w:t>поддержать</w:t>
      </w:r>
      <w:proofErr w:type="gramEnd"/>
      <w:r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 данную акцию и принять в ней участие. На призыв об участии откликнулись все руководители</w:t>
      </w:r>
      <w:r w:rsidR="003261C7" w:rsidRPr="0054021C">
        <w:rPr>
          <w:rFonts w:ascii="Times New Roman" w:hAnsi="Times New Roman" w:cs="Times New Roman"/>
          <w:color w:val="auto"/>
          <w:sz w:val="28"/>
          <w:szCs w:val="28"/>
        </w:rPr>
        <w:t>, не остались равнодушными и жители района.</w:t>
      </w:r>
    </w:p>
    <w:p w:rsidR="00916721" w:rsidRDefault="00916721" w:rsidP="009836F8">
      <w:pPr>
        <w:pStyle w:val="afb"/>
        <w:tabs>
          <w:tab w:val="left" w:pos="7655"/>
        </w:tabs>
        <w:ind w:right="1127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hyperlink r:id="rId12" w:history="1">
        <w:r w:rsidRPr="00D331BD">
          <w:rPr>
            <w:rStyle w:val="afd"/>
            <w:rFonts w:ascii="Times New Roman" w:hAnsi="Times New Roman" w:cs="Times New Roman"/>
            <w:sz w:val="28"/>
            <w:szCs w:val="28"/>
          </w:rPr>
          <w:t>http://ярсобес.рф/news/podderzhim_akciju/2017-08-02-291</w:t>
        </w:r>
      </w:hyperlink>
    </w:p>
    <w:p w:rsidR="00885A64" w:rsidRPr="0054021C" w:rsidRDefault="003261C7" w:rsidP="00916721">
      <w:pPr>
        <w:pStyle w:val="afb"/>
        <w:tabs>
          <w:tab w:val="left" w:pos="7655"/>
        </w:tabs>
        <w:ind w:right="1127"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85A64"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При анализе товаров, в которых нуждаются семьи </w:t>
      </w:r>
      <w:r w:rsidR="00885A64">
        <w:rPr>
          <w:rFonts w:ascii="Times New Roman" w:hAnsi="Times New Roman" w:cs="Times New Roman"/>
          <w:color w:val="auto"/>
          <w:sz w:val="28"/>
          <w:szCs w:val="28"/>
        </w:rPr>
        <w:t>с детьми</w:t>
      </w:r>
      <w:r w:rsidR="00916721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885A64"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 о</w:t>
      </w:r>
      <w:r w:rsidR="00885A64" w:rsidRPr="0054021C">
        <w:rPr>
          <w:rFonts w:ascii="Times New Roman" w:hAnsi="Times New Roman" w:cs="Times New Roman"/>
          <w:color w:val="auto"/>
          <w:sz w:val="28"/>
          <w:szCs w:val="28"/>
        </w:rPr>
        <w:t>п</w:t>
      </w:r>
      <w:r w:rsidR="00885A64"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ределен следующий перечень потребностей, необходимых </w:t>
      </w:r>
      <w:r w:rsidR="00885A64" w:rsidRPr="0054021C">
        <w:rPr>
          <w:rFonts w:ascii="Times New Roman" w:hAnsi="Times New Roman" w:cs="Times New Roman"/>
          <w:bCs/>
          <w:color w:val="auto"/>
          <w:sz w:val="28"/>
          <w:szCs w:val="28"/>
        </w:rPr>
        <w:t>для подготовки детей к началу учебного года:</w:t>
      </w:r>
    </w:p>
    <w:p w:rsidR="00885A64" w:rsidRPr="0054021C" w:rsidRDefault="00885A64" w:rsidP="00885A64">
      <w:pPr>
        <w:pStyle w:val="afb"/>
        <w:numPr>
          <w:ilvl w:val="0"/>
          <w:numId w:val="8"/>
        </w:numPr>
        <w:ind w:left="0" w:right="1127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21C">
        <w:rPr>
          <w:rFonts w:ascii="Times New Roman" w:hAnsi="Times New Roman" w:cs="Times New Roman"/>
          <w:color w:val="auto"/>
          <w:sz w:val="28"/>
          <w:szCs w:val="28"/>
        </w:rPr>
        <w:t>Канцелярские принадлежности для учащихся и детей де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садовского возраста. </w:t>
      </w:r>
    </w:p>
    <w:p w:rsidR="00885A64" w:rsidRPr="0054021C" w:rsidRDefault="00885A64" w:rsidP="00885A64">
      <w:pPr>
        <w:pStyle w:val="afb"/>
        <w:numPr>
          <w:ilvl w:val="0"/>
          <w:numId w:val="8"/>
        </w:numPr>
        <w:ind w:left="0" w:right="1127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21C">
        <w:rPr>
          <w:rFonts w:ascii="Times New Roman" w:hAnsi="Times New Roman" w:cs="Times New Roman"/>
          <w:color w:val="auto"/>
          <w:sz w:val="28"/>
          <w:szCs w:val="28"/>
        </w:rPr>
        <w:t>Одежда и обувь для детей.</w:t>
      </w:r>
    </w:p>
    <w:p w:rsidR="00885A64" w:rsidRPr="0054021C" w:rsidRDefault="00885A64" w:rsidP="00885A64">
      <w:pPr>
        <w:pStyle w:val="afb"/>
        <w:numPr>
          <w:ilvl w:val="0"/>
          <w:numId w:val="8"/>
        </w:numPr>
        <w:ind w:left="0" w:right="1127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21C">
        <w:rPr>
          <w:rFonts w:ascii="Times New Roman" w:hAnsi="Times New Roman" w:cs="Times New Roman"/>
          <w:color w:val="auto"/>
          <w:sz w:val="28"/>
          <w:szCs w:val="28"/>
        </w:rPr>
        <w:t>Продукты питания.</w:t>
      </w:r>
    </w:p>
    <w:p w:rsidR="00885A64" w:rsidRPr="0054021C" w:rsidRDefault="00885A64" w:rsidP="00885A64">
      <w:pPr>
        <w:pStyle w:val="afb"/>
        <w:numPr>
          <w:ilvl w:val="0"/>
          <w:numId w:val="8"/>
        </w:numPr>
        <w:ind w:left="0" w:right="1127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Постельное белье. </w:t>
      </w:r>
    </w:p>
    <w:p w:rsidR="00885A64" w:rsidRPr="0054021C" w:rsidRDefault="00885A64" w:rsidP="00885A64">
      <w:pPr>
        <w:pStyle w:val="afb"/>
        <w:numPr>
          <w:ilvl w:val="0"/>
          <w:numId w:val="8"/>
        </w:numPr>
        <w:ind w:left="0" w:right="1127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021C">
        <w:rPr>
          <w:rFonts w:ascii="Times New Roman" w:hAnsi="Times New Roman" w:cs="Times New Roman"/>
          <w:color w:val="auto"/>
          <w:sz w:val="28"/>
          <w:szCs w:val="28"/>
        </w:rPr>
        <w:t>Средства личной гигиены для детей и новорожденных.</w:t>
      </w:r>
    </w:p>
    <w:p w:rsidR="0054021C" w:rsidRDefault="009D6C52" w:rsidP="009836F8">
      <w:pPr>
        <w:pStyle w:val="afb"/>
        <w:tabs>
          <w:tab w:val="left" w:pos="7797"/>
        </w:tabs>
        <w:ind w:right="1127" w:firstLine="567"/>
        <w:jc w:val="both"/>
        <w:rPr>
          <w:color w:val="auto"/>
        </w:rPr>
      </w:pPr>
      <w:r w:rsidRPr="009D6C52"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pict>
          <v:group id="_x0000_s1154" style="position:absolute;left:0;text-align:left;margin-left:462.15pt;margin-top:-23.2pt;width:139.7pt;height:842.4pt;z-index:251684352;mso-position-horizontal-relative:page;mso-position-vertical-relative:page;mso-width-relative:margin" coordsize="17742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UiGwYAAOUaAAAOAAAAZHJzL2Uyb0RvYy54bWzsWV1u20YQfi/QOyz4zojLfwqRA0si0wJp&#10;EzQp+rwmKZEoyWWXlGWnKFCgR+hFeoNeIblRZ2dJipQsJEhiIyhsAxL/djnz7TffzoyePrspC3Kd&#10;iibn1UKjTwyNpFXMk7zaLrSf30S6r5GmZVXCCl6lC+02bbRnF99+83Rfz1OTZ7xIUkFgkqqZ7+uF&#10;lrVtPZ/NmjhLS9Y84XVawc0NFyVr4VRsZ4lge5i9LGamYbizPRdJLXicNg1cXaub2gXOv9mkcfty&#10;s2nSlhQLDWxr8VPg55X8nF08ZfOtYHWWx50Z7BOsKFlewUuHqdasZWQn8pOpyjwWvOGb9knMyxnf&#10;bPI4RR/AG2ocefNc8F2Nvmzn+209wATQHuH0ydPGP16/EiRPFloA8FSshDV69/f7P9//9e5f+P+H&#10;wGXAaF9v5/Doc1G/rl+J7sJWnUm3bzailN/gELlBdG8HdNOblsRwkXqeFViuRmK4Rw038G2/W4A4&#10;g1U6GRhn4WGobQbW6dBZ/+qZtHAwaDgZLO+dpL2TiC3xvFPv1DKCoy94/GsDvuLcB+/VnN27yNX+&#10;B54AaGzXcmTAERSW4Qc00MgdeNiuY3n2qVNsPuDhGqaJY33fchRZD6iYFoU1QzRdSm15+yweEF3N&#10;gUDN5xHodcbqFHnZSFb02IKlikA/QdixalukxPMVvvicpI4Et1HIkoqvMngsvRSC77OUJWAWRS/2&#10;9WiAPGlg6Aehdl0P2AVAH8AauOdQsO5uqNi8Fk37POUlkQcLTYD5uJTs+kXTKlT7RxQ5WBLlRUEE&#10;b3/J2wzhkKbjzQbGqANSc/DIwMuN2F6tCkGuGQhRFC5d3+3Wa9uMn6aG/FNDpAamwyAWx2nVqpcU&#10;uxJYpybrRoCZbA7XZSDhSzC0gA8opXIaZId8G1zc9lYWeUVgDTBkm5gVKSiBWgPUMvQTZ67kZ8Wl&#10;3wqRAq8AwJ2/EmpUvN8DatrG0gz0yPU93Y5sRw88w9cNGiwD17ADex39IV2k9jzLkyStXuRV2qsv&#10;tT+OnN0+oHQT9ZfsQcUc01Ho8SIfrJ+gv4yWrofBJNEZP1bmLWxGRV4ChdQ6IKqSmmGV4HHL8kId&#10;z6bmI6yAQf+NqIByKO5KzWjmVzy5BR4DbRBv2DbhIOPirUb2sAUttOa3HROpRorvK2BOQG1b7ll4&#10;YjueCSdifOdqfIdVMUy10FoNFlQerlq1z+1qkW8zeJPiTsUvQao2ORL7YBXYLU9AJZSt9y8XIOdK&#10;LqQ9GEPEC0ZysaqUXMQ3VafFg2Lg029ua9DdiWCoIT3oHxYMy1HKfCoYZ4X1RC2aVjCJ74pXFQgH&#10;FwrmM9oxRBAEayUJS02vj/cxFSeMjcJVeBl2ejFhLCQIHTHPkRReIyP3zjg1gtAPfVu3TTfUbWO9&#10;1i+jla27EfWctbVerdZ0GqeoeipZA/Z/apweKcmgAnL2Pnz67/NhJFXogRkLe/UxY1UGI+2AjfD+&#10;Getb1nE+IHVXplcjxvYC3qci/ebV7W+fyVjTd0A+5SJOqDjsM2r7+TLb1eQNj2R/SHl27iA7EuvB&#10;yO46vncmnxuRfZr3fml5djzqdOnYozx/5fIMyf+JPJsPm1Cclmun8mxgkjNUal+asefkeVqAhO66&#10;L0AeNVbl5ZOEAmt+rPEfKh0GqVPsfQnlG/GtEXHvu3AGNYWq2QtsxwpQTjFfVE0balDfh71ANW08&#10;alIs6c/TNy2KvG5ke4DNzyTBE8bdf96gEm3Lh0oZ/CjrZKElV8VXnME8lo2yl4tFHqxSl2/0XSZo&#10;KI/jBAv57pF7iROyAT5/11fPXYPTdAI7UJl4YHm+p/pco7DxfdvooyaAdkjfjTmTkj8GTd/swsJv&#10;IhAfn/Zjvx8qRuzU3FXxXkaO4dmWr3ueY+m2FRr60o9W+uWKQvMwXK6W4VHFG+Kczec3p7AI7w2U&#10;J3wHzabXWbInSS67jtDgCaA7neTQtbGAU04A+QwrtvCzStwK6PxMmo13dBVpZEZWpHS3qDOm6jAH&#10;+4lyb4N6TeUAeDy8Hs/Sg2WjvlbnvHri/9Hawn0dfktBn7rffeSPNeNzOB7/OnXxHwAAAP//AwBQ&#10;SwMEFAAGAAgAAAAhAIptdh7hAAAACwEAAA8AAABkcnMvZG93bnJldi54bWxMj0Frg0AQhe+F/odl&#10;Ar0lqwZDNK4hhLanUGhSKL1NdKISd1bcjZp/382pvc3jPd77JttOuhUD9bYxrCBcBCCIC1M2XCn4&#10;Or3N1yCsQy6xNUwK7mRhmz8/ZZiWZuRPGo6uEr6EbYoKaue6VEpb1KTRLkxH7L2L6TU6L/tKlj2O&#10;vly3MgqCldTYsF+osaN9TcX1eNMK3kccd8vwdThcL/v7zyn++D6EpNTLbNptQDia3F8YHvgeHXLP&#10;dDY3Lq1oFSRR7NGdgnkC4uFHQRyBOPtrtV4mIPNM/v8h/wUAAP//AwBQSwECLQAUAAYACAAAACEA&#10;toM4kv4AAADhAQAAEwAAAAAAAAAAAAAAAAAAAAAAW0NvbnRlbnRfVHlwZXNdLnhtbFBLAQItABQA&#10;BgAIAAAAIQA4/SH/1gAAAJQBAAALAAAAAAAAAAAAAAAAAC8BAABfcmVscy8ucmVsc1BLAQItABQA&#10;BgAIAAAAIQB6iuUiGwYAAOUaAAAOAAAAAAAAAAAAAAAAAC4CAABkcnMvZTJvRG9jLnhtbFBLAQIt&#10;ABQABgAIAAAAIQCKbXYe4QAAAAsBAAAPAAAAAAAAAAAAAAAAAHUIAABkcnMvZG93bnJldi54bWxQ&#10;SwUGAAAAAAQABADzAAAAgwkAAAAA&#10;">
            <v:group id="Group 77" o:spid="_x0000_s1155" style="position:absolute;left:3089;width:14653;height:10698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<v:rect id="Rectangle 78" o:spid="_x0000_s1156" style="position:absolute;left:6676;top:8835;width:1512;height:16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eg8UA&#10;AADbAAAADwAAAGRycy9kb3ducmV2LnhtbESPT2sCMRDF7wW/Qxiht5p1wVJXo4hW6KE91D94HTbj&#10;ZnUzWZLU3fbTN4WCx8eb93vz5sveNuJGPtSOFYxHGQji0umaKwWH/fbpBUSIyBobx6TgmwIsF4OH&#10;ORbadfxJt12sRIJwKFCBibEtpAylIYth5Fri5J2dtxiT9JXUHrsEt43Ms+xZWqw5NRhsaW2ovO6+&#10;bHrDlPXr5OdkvNy8T/LObMeXj6NSj8N+NQMRqY/34//0m1YwzeFvSwK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x6DxQAAANsAAAAPAAAAAAAAAAAAAAAAAJgCAABkcnMv&#10;ZG93bnJldi54bWxQSwUGAAAAAAQABAD1AAAAigMAAAAA&#10;" fillcolor="#feb686" stroked="f" strokecolor="#bfb675">
                <v:fill color2="#fe8637 [3204]" rotate="t" angle="90" focus="100%" type="gradient"/>
              </v:rect>
              <v:shape id="AutoShape 79" o:spid="_x0000_s1157" type="#_x0000_t32" style="position:absolute;left:6359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WO78UAAADbAAAADwAAAGRycy9kb3ducmV2LnhtbESPT2vCQBTE7wW/w/IEb3Wjlv6JrqIB&#10;IaWn2B56fGRfs8Hs25BdTZpP3xWEHoeZ+Q2z2Q22EVfqfO1YwWKegCAuna65UvD1eXx8BeEDssbG&#10;MSn4JQ+77eRhg6l2PRd0PYVKRAj7FBWYENpUSl8asujnriWO3o/rLIYou0rqDvsIt41cJsmztFhz&#10;XDDYUmaoPJ8uVsHL6nLeP7XN+5h85KYfucDv7KDUbDrs1yACDeE/fG/nWsHbCm5f4g+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WO78UAAADbAAAADwAAAAAAAAAA&#10;AAAAAAChAgAAZHJzL2Rvd25yZXYueG1sUEsFBgAAAAAEAAQA+QAAAJMDAAAAAA==&#10;" strokecolor="#feceae" strokeweight="1pt"/>
              <v:shape id="AutoShape 80" o:spid="_x0000_s1158" type="#_x0000_t32" style="position:absolute;left:8332;top:8835;width:0;height:161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pOsQAAADbAAAADwAAAGRycy9kb3ducmV2LnhtbESPQWsCMRSE7wX/Q3hCbzVbW4rdGkUE&#10;sYdS6CqCt8fmuVm6eYlJXLf/vikUPA4z8w0zXw62Ez2F2DpW8DgpQBDXTrfcKNjvNg8zEDEha+wc&#10;k4IfirBcjO7mWGp35S/qq9SIDOFYogKTki+ljLUhi3HiPHH2Ti5YTFmGRuqA1wy3nZwWxYu02HJe&#10;MOhpbaj+ri5WwUew0WwrfrocfP95LvyxOh2OSt2Ph9UbiERDuoX/2+9awesz/H3JP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Nik6xAAAANsAAAAPAAAAAAAAAAAA&#10;AAAAAKECAABkcnMvZG93bnJldi54bWxQSwUGAAAAAAQABAD5AAAAkgMAAAAA&#10;" strokecolor="#fe8637 [3204]" strokeweight="2.25pt"/>
              <v:shape id="AutoShape 81" o:spid="_x0000_s1159" type="#_x0000_t32" style="position:absolute;left:6587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P3MMAAADbAAAADwAAAGRycy9kb3ducmV2LnhtbESP3WoCMRSE7wu+QzgF7zRbpaVdjeIv&#10;lIoXtT7AITn7g5uTNYm6vn1TEHo5zMw3zHTe2UZcyYfasYKXYQaCWDtTc6ng+LMdvIMIEdlg45gU&#10;3CnAfNZ7mmJu3I2/6XqIpUgQDjkqqGJscymDrshiGLqWOHmF8xZjkr6UxuMtwW0jR1n2Ji3WnBYq&#10;bGlVkT4dLlbB+O7PWq/PX+vRftdui2Wx8SepVP+5W0xAROrif/jR/jQKPl7h70v6A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CD9zDAAAA2wAAAA8AAAAAAAAAAAAA&#10;AAAAoQIAAGRycy9kb3ducmV2LnhtbFBLBQYAAAAABAAEAPkAAACRAwAAAAA=&#10;" strokecolor="#feceae" strokeweight="4.5pt"/>
              <v:shape id="AutoShape 82" o:spid="_x0000_s1160" type="#_x0000_t32" style="position:absolute;left:6022;top:8835;width:0;height:161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Q+MMAAADbAAAADwAAAGRycy9kb3ducmV2LnhtbESPQWvCQBSE74X+h+UVvDWbtGA1ZhNa&#10;oSB4saZQj4/sMwnNvg3Z1cR/7wqCx2FmvmGyYjKdONPgWssKkigGQVxZ3XKt4Lf8fl2AcB5ZY2eZ&#10;FFzIQZE/P2WYajvyD533vhYBwi5FBY33fSqlqxoy6CLbEwfvaAeDPsihlnrAMcBNJ9/ieC4NthwW&#10;Guxp3VD1vz8ZBV8fu60+lNvN+18yaup47K3eKTV7mT5XIDxN/hG+tzdawXIOty/hB8j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nEPjDAAAA2wAAAA8AAAAAAAAAAAAA&#10;AAAAoQIAAGRycy9kb3ducmV2LnhtbFBLBQYAAAAABAAEAPkAAACRAwAAAAA=&#10;" strokecolor="#fee6d6" strokeweight="2.25pt"/>
            </v:group>
            <v:oval id="Oval 83" o:spid="_x0000_s1161" style="position:absolute;top:79453;width:11018;height:10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6X08UA&#10;AADbAAAADwAAAGRycy9kb3ducmV2LnhtbESPT2vCQBTE74LfYXlCb7qxUlujqxTx762mpXp8ZJ9J&#10;2uzbkF01fntXEDwOM/MbZjJrTCnOVLvCsoJ+LwJBnFpdcKbg53vZ/QDhPLLG0jIpuJKD2bTdmmCs&#10;7YV3dE58JgKEXYwKcu+rWEqX5mTQ9WxFHLyjrQ36IOtM6hovAW5K+RpFQ2mw4LCQY0XznNL/5GQU&#10;7Adbnq/2y2b0tf79W6xOb+Uh2yr10mk+xyA8Nf4ZfrQ3WsHoHe5fw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pfTxQAAANsAAAAPAAAAAAAAAAAAAAAAAJgCAABkcnMv&#10;ZG93bnJldi54bWxQSwUGAAAAAAQABAD1AAAAigMAAAAA&#10;" fillcolor="#fe8637 [3204]" strokecolor="#fe8637 [3204]" strokeweight="3pt">
              <v:stroke linestyle="thinThin"/>
            </v:oval>
            <v:oval id="Oval 85" o:spid="_x0000_s1162" style="position:absolute;left:2594;top:93787;width:1884;height:19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yVr8A&#10;AADbAAAADwAAAGRycy9kb3ducmV2LnhtbERPy4rCMBTdC/MP4Q6401RF0WqUQfCBSMEHuL0017ZM&#10;c1OaaOvfm4Xg8nDei1VrSvGk2hWWFQz6EQji1OqCMwXXy6Y3BeE8ssbSMil4kYPV8qezwFjbhk/0&#10;PPtMhBB2MSrIva9iKV2ak0HXtxVx4O62NugDrDOpa2xCuCnlMIom0mDBoSHHitY5pf/nh1FQbHnQ&#10;Zofd+CYnx+RQpaNHk7BS3d/2bw7CU+u/4o97rxXMwtjwJfwA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0HJWvwAAANsAAAAPAAAAAAAAAAAAAAAAAJgCAABkcnMvZG93bnJl&#10;di54bWxQSwUGAAAAAAQABAD1AAAAhAMAAAAA&#10;" fillcolor="#fe8637 [3204]" strokecolor="#fe8637 [3204]" strokeweight="3pt">
              <v:stroke linestyle="thinThin"/>
              <v:shadow color="#1f2f3f" opacity=".5" offset=",3pt"/>
            </v:oval>
            <w10:wrap anchorx="page" anchory="page"/>
          </v:group>
        </w:pict>
      </w:r>
      <w:r w:rsidR="00B71F21" w:rsidRPr="0054021C">
        <w:rPr>
          <w:rFonts w:ascii="Times New Roman" w:hAnsi="Times New Roman" w:cs="Times New Roman"/>
          <w:color w:val="auto"/>
          <w:sz w:val="28"/>
          <w:szCs w:val="28"/>
        </w:rPr>
        <w:t>В ходе акции помощь получили 76 семей, адресная матер</w:t>
      </w:r>
      <w:r w:rsidR="00B71F21" w:rsidRPr="0054021C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B71F21" w:rsidRPr="0054021C">
        <w:rPr>
          <w:rFonts w:ascii="Times New Roman" w:hAnsi="Times New Roman" w:cs="Times New Roman"/>
          <w:color w:val="auto"/>
          <w:sz w:val="28"/>
          <w:szCs w:val="28"/>
        </w:rPr>
        <w:t>альная помощь на приобретение одежды и обуви детям к школе была оказана 11 семьям. Благодаря оказанной помощи, 45 школьников из малообеспеченных семей получили наборы ка</w:t>
      </w:r>
      <w:r w:rsidR="00B71F21" w:rsidRPr="0054021C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B71F21"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целярских товаров, 3 семьи получили материальную помощь на приобретение школьной формы и школьных принадлежностей. </w:t>
      </w:r>
      <w:r w:rsidR="00192C3A" w:rsidRPr="0054021C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="00B71F21"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ктивное участие в акции </w:t>
      </w:r>
      <w:r w:rsidR="00192C3A" w:rsidRPr="0054021C">
        <w:rPr>
          <w:rFonts w:ascii="Times New Roman" w:hAnsi="Times New Roman" w:cs="Times New Roman"/>
          <w:color w:val="auto"/>
          <w:sz w:val="28"/>
          <w:szCs w:val="28"/>
        </w:rPr>
        <w:t xml:space="preserve">приняло </w:t>
      </w:r>
      <w:r w:rsidR="00B71F21" w:rsidRPr="0054021C">
        <w:rPr>
          <w:rFonts w:ascii="Times New Roman" w:hAnsi="Times New Roman" w:cs="Times New Roman"/>
          <w:color w:val="auto"/>
          <w:sz w:val="28"/>
          <w:szCs w:val="28"/>
        </w:rPr>
        <w:t>местное отделение Красного Креста. Ранцы с канцелярскими принадлежностями были вруч</w:t>
      </w:r>
      <w:r w:rsidR="00B71F21" w:rsidRPr="0054021C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="00B71F21" w:rsidRPr="0054021C">
        <w:rPr>
          <w:rFonts w:ascii="Times New Roman" w:hAnsi="Times New Roman" w:cs="Times New Roman"/>
          <w:color w:val="auto"/>
          <w:sz w:val="28"/>
          <w:szCs w:val="28"/>
        </w:rPr>
        <w:t>ны 20 школьникам.</w:t>
      </w:r>
      <w:r w:rsidR="00B71F21" w:rsidRPr="0054021C">
        <w:rPr>
          <w:color w:val="auto"/>
        </w:rPr>
        <w:t xml:space="preserve"> </w:t>
      </w:r>
    </w:p>
    <w:p w:rsidR="0054021C" w:rsidRPr="0054021C" w:rsidRDefault="0054021C" w:rsidP="0054021C"/>
    <w:p w:rsidR="009836F8" w:rsidRDefault="009836F8" w:rsidP="0053403E">
      <w:pPr>
        <w:tabs>
          <w:tab w:val="left" w:pos="1170"/>
        </w:tabs>
        <w:jc w:val="center"/>
      </w:pPr>
      <w:r>
        <w:rPr>
          <w:noProof/>
        </w:rPr>
        <w:drawing>
          <wp:inline distT="0" distB="0" distL="0" distR="0">
            <wp:extent cx="4228866" cy="3181350"/>
            <wp:effectExtent l="19050" t="0" r="234" b="0"/>
            <wp:docPr id="32" name="Рисунок 32" descr="C:\Users\Кукса\Desktop\9695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Кукса\Desktop\96955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89" cy="318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F21" w:rsidRPr="0054021C" w:rsidRDefault="009836F8" w:rsidP="0054021C">
      <w:pPr>
        <w:tabs>
          <w:tab w:val="left" w:pos="1170"/>
        </w:tabs>
      </w:pPr>
      <w:r>
        <w:rPr>
          <w:noProof/>
        </w:rPr>
        <w:drawing>
          <wp:inline distT="0" distB="0" distL="0" distR="0">
            <wp:extent cx="4029075" cy="3021123"/>
            <wp:effectExtent l="19050" t="0" r="9525" b="0"/>
            <wp:docPr id="33" name="Рисунок 33" descr="C:\Users\Кукса\Desktop\Вместе в школу детей соберем фото 2017г\DSCN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Кукса\Desktop\Вместе в школу детей соберем фото 2017г\DSCN17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50" cy="3022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21C" w:rsidRDefault="0054021C" w:rsidP="0054021C">
      <w:pPr>
        <w:pStyle w:val="afc"/>
        <w:ind w:right="126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31245" cy="6831788"/>
            <wp:effectExtent l="19050" t="0" r="7455" b="0"/>
            <wp:docPr id="5" name="Рисунок 2" descr="D:\Сетевая\статья\file-9sentyabryabrcompress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тевая\статья\file-9sentyabryabrcompressed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45" cy="683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6C52">
        <w:rPr>
          <w:noProof/>
          <w:sz w:val="28"/>
          <w:szCs w:val="28"/>
        </w:rPr>
        <w:pict>
          <v:group id="Группа 90" o:spid="_x0000_s1118" style="position:absolute;left:0;text-align:left;margin-left:461.75pt;margin-top:-2.45pt;width:139.7pt;height:842.4pt;z-index:251683328;mso-position-horizontal-relative:page;mso-position-vertical-relative:page;mso-width-relative:margin" coordsize="17742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UiGwYAAOUaAAAOAAAAZHJzL2Uyb0RvYy54bWzsWV1u20YQfi/QOyz4zojLfwqRA0si0wJp&#10;EzQp+rwmKZEoyWWXlGWnKFCgR+hFeoNeIblRZ2dJipQsJEhiIyhsAxL/djnz7TffzoyePrspC3Kd&#10;iibn1UKjTwyNpFXMk7zaLrSf30S6r5GmZVXCCl6lC+02bbRnF99+83Rfz1OTZ7xIUkFgkqqZ7+uF&#10;lrVtPZ/NmjhLS9Y84XVawc0NFyVr4VRsZ4lge5i9LGamYbizPRdJLXicNg1cXaub2gXOv9mkcfty&#10;s2nSlhQLDWxr8VPg55X8nF08ZfOtYHWWx50Z7BOsKFlewUuHqdasZWQn8pOpyjwWvOGb9knMyxnf&#10;bPI4RR/AG2ocefNc8F2Nvmzn+209wATQHuH0ydPGP16/EiRPFloA8FSshDV69/f7P9//9e5f+P+H&#10;wGXAaF9v5/Doc1G/rl+J7sJWnUm3bzailN/gELlBdG8HdNOblsRwkXqeFViuRmK4Rw038G2/W4A4&#10;g1U6GRhn4WGobQbW6dBZ/+qZtHAwaDgZLO+dpL2TiC3xvFPv1DKCoy94/GsDvuLcB+/VnN27yNX+&#10;B54AaGzXcmTAERSW4Qc00MgdeNiuY3n2qVNsPuDhGqaJY33fchRZD6iYFoU1QzRdSm15+yweEF3N&#10;gUDN5xHodcbqFHnZSFb02IKlikA/QdixalukxPMVvvicpI4Et1HIkoqvMngsvRSC77OUJWAWRS/2&#10;9WiAPGlg6Aehdl0P2AVAH8AauOdQsO5uqNi8Fk37POUlkQcLTYD5uJTs+kXTKlT7RxQ5WBLlRUEE&#10;b3/J2wzhkKbjzQbGqANSc/DIwMuN2F6tCkGuGQhRFC5d3+3Wa9uMn6aG/FNDpAamwyAWx2nVqpcU&#10;uxJYpybrRoCZbA7XZSDhSzC0gA8opXIaZId8G1zc9lYWeUVgDTBkm5gVKSiBWgPUMvQTZ67kZ8Wl&#10;3wqRAq8AwJ2/EmpUvN8DatrG0gz0yPU93Y5sRw88w9cNGiwD17ADex39IV2k9jzLkyStXuRV2qsv&#10;tT+OnN0+oHQT9ZfsQcUc01Ho8SIfrJ+gv4yWrofBJNEZP1bmLWxGRV4ChdQ6IKqSmmGV4HHL8kId&#10;z6bmI6yAQf+NqIByKO5KzWjmVzy5BR4DbRBv2DbhIOPirUb2sAUttOa3HROpRorvK2BOQG1b7ll4&#10;YjueCSdifOdqfIdVMUy10FoNFlQerlq1z+1qkW8zeJPiTsUvQao2ORL7YBXYLU9AJZSt9y8XIOdK&#10;LqQ9GEPEC0ZysaqUXMQ3VafFg2Lg029ua9DdiWCoIT3oHxYMy1HKfCoYZ4X1RC2aVjCJ74pXFQgH&#10;FwrmM9oxRBAEayUJS02vj/cxFSeMjcJVeBl2ejFhLCQIHTHPkRReIyP3zjg1gtAPfVu3TTfUbWO9&#10;1i+jla27EfWctbVerdZ0GqeoeipZA/Z/apweKcmgAnL2Pnz67/NhJFXogRkLe/UxY1UGI+2AjfD+&#10;Getb1nE+IHVXplcjxvYC3qci/ebV7W+fyVjTd0A+5SJOqDjsM2r7+TLb1eQNj2R/SHl27iA7EuvB&#10;yO46vncmnxuRfZr3fml5djzqdOnYozx/5fIMyf+JPJsPm1Cclmun8mxgkjNUal+asefkeVqAhO66&#10;L0AeNVbl5ZOEAmt+rPEfKh0GqVPsfQnlG/GtEXHvu3AGNYWq2QtsxwpQTjFfVE0balDfh71ANW08&#10;alIs6c/TNy2KvG5ke4DNzyTBE8bdf96gEm3Lh0oZ/CjrZKElV8VXnME8lo2yl4tFHqxSl2/0XSZo&#10;KI/jBAv57pF7iROyAT5/11fPXYPTdAI7UJl4YHm+p/pco7DxfdvooyaAdkjfjTmTkj8GTd/swsJv&#10;IhAfn/Zjvx8qRuzU3FXxXkaO4dmWr3ueY+m2FRr60o9W+uWKQvMwXK6W4VHFG+Kczec3p7AI7w2U&#10;J3wHzabXWbInSS67jtDgCaA7neTQtbGAU04A+QwrtvCzStwK6PxMmo13dBVpZEZWpHS3qDOm6jAH&#10;+4lyb4N6TeUAeDy8Hs/Sg2WjvlbnvHri/9Hawn0dfktBn7rffeSPNeNzOB7/OnXxHwAAAP//AwBQ&#10;SwMEFAAGAAgAAAAhAIptdh7hAAAACwEAAA8AAABkcnMvZG93bnJldi54bWxMj0Frg0AQhe+F/odl&#10;Ar0lqwZDNK4hhLanUGhSKL1NdKISd1bcjZp/382pvc3jPd77JttOuhUD9bYxrCBcBCCIC1M2XCn4&#10;Or3N1yCsQy6xNUwK7mRhmz8/ZZiWZuRPGo6uEr6EbYoKaue6VEpb1KTRLkxH7L2L6TU6L/tKlj2O&#10;vly3MgqCldTYsF+osaN9TcX1eNMK3kccd8vwdThcL/v7zyn++D6EpNTLbNptQDia3F8YHvgeHXLP&#10;dDY3Lq1oFSRR7NGdgnkC4uFHQRyBOPtrtV4mIPNM/v8h/wUAAP//AwBQSwECLQAUAAYACAAAACEA&#10;toM4kv4AAADhAQAAEwAAAAAAAAAAAAAAAAAAAAAAW0NvbnRlbnRfVHlwZXNdLnhtbFBLAQItABQA&#10;BgAIAAAAIQA4/SH/1gAAAJQBAAALAAAAAAAAAAAAAAAAAC8BAABfcmVscy8ucmVsc1BLAQItABQA&#10;BgAIAAAAIQB6iuUiGwYAAOUaAAAOAAAAAAAAAAAAAAAAAC4CAABkcnMvZTJvRG9jLnhtbFBLAQIt&#10;ABQABgAIAAAAIQCKbXYe4QAAAAsBAAAPAAAAAAAAAAAAAAAAAHUIAABkcnMvZG93bnJldi54bWxQ&#10;SwUGAAAAAAQABADzAAAAgwkAAAAA&#10;">
            <v:group id="Group 77" o:spid="_x0000_s1119" style="position:absolute;left:3089;width:14653;height:106984" coordorigin="6022,8835" coordsize="2310,16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<v:rect id="Rectangle 78" o:spid="_x0000_s1120" style="position:absolute;left:6676;top:8835;width:1512;height:16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eg8UA&#10;AADbAAAADwAAAGRycy9kb3ducmV2LnhtbESPT2sCMRDF7wW/Qxiht5p1wVJXo4hW6KE91D94HTbj&#10;ZnUzWZLU3fbTN4WCx8eb93vz5sveNuJGPtSOFYxHGQji0umaKwWH/fbpBUSIyBobx6TgmwIsF4OH&#10;ORbadfxJt12sRIJwKFCBibEtpAylIYth5Fri5J2dtxiT9JXUHrsEt43Ms+xZWqw5NRhsaW2ovO6+&#10;bHrDlPXr5OdkvNy8T/LObMeXj6NSj8N+NQMRqY/34//0m1YwzeFvSwK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x6DxQAAANsAAAAPAAAAAAAAAAAAAAAAAJgCAABkcnMv&#10;ZG93bnJldi54bWxQSwUGAAAAAAQABAD1AAAAigMAAAAA&#10;" fillcolor="#feb686" stroked="f" strokecolor="#bfb675">
                <v:fill color2="#fe8637 [3204]" rotate="t" angle="90" focus="100%" type="gradient"/>
              </v:rect>
              <v:shape id="AutoShape 79" o:spid="_x0000_s1121" type="#_x0000_t32" style="position:absolute;left:6359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WO78UAAADbAAAADwAAAGRycy9kb3ducmV2LnhtbESPT2vCQBTE7wW/w/IEb3Wjlv6JrqIB&#10;IaWn2B56fGRfs8Hs25BdTZpP3xWEHoeZ+Q2z2Q22EVfqfO1YwWKegCAuna65UvD1eXx8BeEDssbG&#10;MSn4JQ+77eRhg6l2PRd0PYVKRAj7FBWYENpUSl8asujnriWO3o/rLIYou0rqDvsIt41cJsmztFhz&#10;XDDYUmaoPJ8uVsHL6nLeP7XN+5h85KYfucDv7KDUbDrs1yACDeE/fG/nWsHbCm5f4g+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WO78UAAADbAAAADwAAAAAAAAAA&#10;AAAAAAChAgAAZHJzL2Rvd25yZXYueG1sUEsFBgAAAAAEAAQA+QAAAJMDAAAAAA==&#10;" strokecolor="#feceae" strokeweight="1pt"/>
              <v:shape id="AutoShape 80" o:spid="_x0000_s1122" type="#_x0000_t32" style="position:absolute;left:8332;top:8835;width:0;height:1611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pOsQAAADbAAAADwAAAGRycy9kb3ducmV2LnhtbESPQWsCMRSE7wX/Q3hCbzVbW4rdGkUE&#10;sYdS6CqCt8fmuVm6eYlJXLf/vikUPA4z8w0zXw62Ez2F2DpW8DgpQBDXTrfcKNjvNg8zEDEha+wc&#10;k4IfirBcjO7mWGp35S/qq9SIDOFYogKTki+ljLUhi3HiPHH2Ti5YTFmGRuqA1wy3nZwWxYu02HJe&#10;MOhpbaj+ri5WwUew0WwrfrocfP95LvyxOh2OSt2Ph9UbiERDuoX/2+9awesz/H3JP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Nik6xAAAANsAAAAPAAAAAAAAAAAA&#10;AAAAAKECAABkcnMvZG93bnJldi54bWxQSwUGAAAAAAQABAD5AAAAkgMAAAAA&#10;" strokecolor="#fe8637 [3204]" strokeweight="2.25pt"/>
              <v:shape id="AutoShape 81" o:spid="_x0000_s1123" type="#_x0000_t32" style="position:absolute;left:6587;top:8835;width:0;height:1611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IP3MMAAADbAAAADwAAAGRycy9kb3ducmV2LnhtbESP3WoCMRSE7wu+QzgF7zRbpaVdjeIv&#10;lIoXtT7AITn7g5uTNYm6vn1TEHo5zMw3zHTe2UZcyYfasYKXYQaCWDtTc6ng+LMdvIMIEdlg45gU&#10;3CnAfNZ7mmJu3I2/6XqIpUgQDjkqqGJscymDrshiGLqWOHmF8xZjkr6UxuMtwW0jR1n2Ji3WnBYq&#10;bGlVkT4dLlbB+O7PWq/PX+vRftdui2Wx8SepVP+5W0xAROrif/jR/jQKPl7h70v6A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CD9zDAAAA2wAAAA8AAAAAAAAAAAAA&#10;AAAAoQIAAGRycy9kb3ducmV2LnhtbFBLBQYAAAAABAAEAPkAAACRAwAAAAA=&#10;" strokecolor="#feceae" strokeweight="4.5pt"/>
              <v:shape id="AutoShape 82" o:spid="_x0000_s1124" type="#_x0000_t32" style="position:absolute;left:6022;top:8835;width:0;height:1610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Q+MMAAADbAAAADwAAAGRycy9kb3ducmV2LnhtbESPQWvCQBSE74X+h+UVvDWbtGA1ZhNa&#10;oSB4saZQj4/sMwnNvg3Z1cR/7wqCx2FmvmGyYjKdONPgWssKkigGQVxZ3XKt4Lf8fl2AcB5ZY2eZ&#10;FFzIQZE/P2WYajvyD533vhYBwi5FBY33fSqlqxoy6CLbEwfvaAeDPsihlnrAMcBNJ9/ieC4NthwW&#10;Guxp3VD1vz8ZBV8fu60+lNvN+18yaup47K3eKTV7mT5XIDxN/hG+tzdawXIOty/hB8j8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nEPjDAAAA2wAAAA8AAAAAAAAAAAAA&#10;AAAAoQIAAGRycy9kb3ducmV2LnhtbFBLBQYAAAAABAAEAPkAAACRAwAAAAA=&#10;" strokecolor="#fee6d6" strokeweight="2.25pt"/>
            </v:group>
            <v:oval id="Oval 83" o:spid="_x0000_s1125" style="position:absolute;top:79453;width:11018;height:107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6X08UA&#10;AADbAAAADwAAAGRycy9kb3ducmV2LnhtbESPT2vCQBTE74LfYXlCb7qxUlujqxTx762mpXp8ZJ9J&#10;2uzbkF01fntXEDwOM/MbZjJrTCnOVLvCsoJ+LwJBnFpdcKbg53vZ/QDhPLLG0jIpuJKD2bTdmmCs&#10;7YV3dE58JgKEXYwKcu+rWEqX5mTQ9WxFHLyjrQ36IOtM6hovAW5K+RpFQ2mw4LCQY0XznNL/5GQU&#10;7Adbnq/2y2b0tf79W6xOb+Uh2yr10mk+xyA8Nf4ZfrQ3WsHoHe5fwg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pfTxQAAANsAAAAPAAAAAAAAAAAAAAAAAJgCAABkcnMv&#10;ZG93bnJldi54bWxQSwUGAAAAAAQABAD1AAAAigMAAAAA&#10;" fillcolor="#fe8637 [3204]" strokecolor="#fe8637 [3204]" strokeweight="3pt">
              <v:stroke linestyle="thinThin"/>
            </v:oval>
            <v:oval id="Oval 85" o:spid="_x0000_s1126" style="position:absolute;left:2594;top:93787;width:1884;height:1924;flip:x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ByVr8A&#10;AADbAAAADwAAAGRycy9kb3ducmV2LnhtbERPy4rCMBTdC/MP4Q6401RF0WqUQfCBSMEHuL0017ZM&#10;c1OaaOvfm4Xg8nDei1VrSvGk2hWWFQz6EQji1OqCMwXXy6Y3BeE8ssbSMil4kYPV8qezwFjbhk/0&#10;PPtMhBB2MSrIva9iKV2ak0HXtxVx4O62NugDrDOpa2xCuCnlMIom0mDBoSHHitY5pf/nh1FQbHnQ&#10;Zofd+CYnx+RQpaNHk7BS3d/2bw7CU+u/4o97rxXMwtjwJfwAuX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0HJWvwAAANsAAAAPAAAAAAAAAAAAAAAAAJgCAABkcnMvZG93bnJl&#10;di54bWxQSwUGAAAAAAQABAD1AAAAhAMAAAAA&#10;" fillcolor="#fe8637 [3204]" strokecolor="#fe8637 [3204]" strokeweight="3pt">
              <v:stroke linestyle="thinThin"/>
              <v:shadow color="#1f2f3f" opacity=".5" offset=",3pt"/>
            </v:oval>
            <w10:wrap anchorx="page" anchory="page"/>
          </v:group>
        </w:pict>
      </w:r>
    </w:p>
    <w:tbl>
      <w:tblPr>
        <w:tblStyle w:val="af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6578"/>
      </w:tblGrid>
      <w:tr w:rsidR="0053403E" w:rsidTr="0053403E">
        <w:tc>
          <w:tcPr>
            <w:tcW w:w="2660" w:type="dxa"/>
          </w:tcPr>
          <w:p w:rsidR="0053403E" w:rsidRDefault="0053403E" w:rsidP="003261C7">
            <w:pPr>
              <w:pStyle w:val="afc"/>
              <w:ind w:right="1269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88966" cy="1457325"/>
                  <wp:effectExtent l="0" t="0" r="0" b="0"/>
                  <wp:docPr id="12" name="Рисунок 39" descr="http://detsad2.vmaksatihe.ru/wp-content/uploads/2017/04/Darite-radost-lyudyam_emblema-2-e1492982549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detsad2.vmaksatihe.ru/wp-content/uploads/2017/04/Darite-radost-lyudyam_emblema-2-e1492982549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34" cy="1460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8" w:type="dxa"/>
          </w:tcPr>
          <w:p w:rsidR="0053403E" w:rsidRDefault="0053403E" w:rsidP="0053403E">
            <w:pPr>
              <w:pStyle w:val="afc"/>
              <w:ind w:right="1269"/>
              <w:jc w:val="both"/>
              <w:rPr>
                <w:b/>
                <w:i/>
              </w:rPr>
            </w:pPr>
          </w:p>
          <w:p w:rsidR="0053403E" w:rsidRDefault="0053403E" w:rsidP="0053403E">
            <w:pPr>
              <w:pStyle w:val="afc"/>
              <w:ind w:right="1269"/>
              <w:jc w:val="both"/>
              <w:rPr>
                <w:b/>
                <w:i/>
              </w:rPr>
            </w:pPr>
          </w:p>
          <w:p w:rsidR="0053403E" w:rsidRPr="0053403E" w:rsidRDefault="0053403E" w:rsidP="0053403E">
            <w:pPr>
              <w:pStyle w:val="afc"/>
              <w:ind w:right="1269"/>
              <w:jc w:val="both"/>
              <w:rPr>
                <w:rFonts w:asciiTheme="minorHAnsi" w:eastAsiaTheme="minorHAnsi" w:hAnsiTheme="minorHAnsi" w:cstheme="minorHAnsi"/>
                <w:b/>
                <w:i/>
                <w:color w:val="60B513"/>
              </w:rPr>
            </w:pPr>
            <w:r w:rsidRPr="0053403E">
              <w:rPr>
                <w:rFonts w:asciiTheme="minorHAnsi" w:eastAsiaTheme="minorHAnsi" w:hAnsiTheme="minorHAnsi" w:cstheme="minorHAnsi"/>
                <w:b/>
                <w:i/>
                <w:color w:val="60B513"/>
              </w:rPr>
              <w:t>Традиции творения добра продолжаются…</w:t>
            </w:r>
          </w:p>
          <w:p w:rsidR="0053403E" w:rsidRDefault="0053403E" w:rsidP="003261C7">
            <w:pPr>
              <w:pStyle w:val="afc"/>
              <w:ind w:right="1269"/>
              <w:jc w:val="both"/>
              <w:rPr>
                <w:sz w:val="28"/>
                <w:szCs w:val="28"/>
              </w:rPr>
            </w:pPr>
          </w:p>
        </w:tc>
      </w:tr>
    </w:tbl>
    <w:p w:rsidR="0054021C" w:rsidRDefault="0054021C" w:rsidP="003261C7">
      <w:pPr>
        <w:pStyle w:val="afc"/>
        <w:ind w:right="1269" w:firstLine="993"/>
        <w:jc w:val="both"/>
        <w:rPr>
          <w:sz w:val="28"/>
          <w:szCs w:val="28"/>
        </w:rPr>
      </w:pPr>
    </w:p>
    <w:sectPr w:rsidR="0054021C" w:rsidSect="0053403E">
      <w:headerReference w:type="default" r:id="rId17"/>
      <w:footerReference w:type="default" r:id="rId18"/>
      <w:pgSz w:w="12240" w:h="15840"/>
      <w:pgMar w:top="426" w:right="1800" w:bottom="284" w:left="1418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236" w:rsidRDefault="00A96236">
      <w:pPr>
        <w:spacing w:after="0" w:line="240" w:lineRule="auto"/>
      </w:pPr>
      <w:r>
        <w:separator/>
      </w:r>
    </w:p>
  </w:endnote>
  <w:endnote w:type="continuationSeparator" w:id="0">
    <w:p w:rsidR="00A96236" w:rsidRDefault="00A9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6F8" w:rsidRDefault="009836F8">
    <w:pPr>
      <w:pStyle w:val="ac"/>
    </w:pPr>
    <w:r>
      <w:ptab w:relativeTo="margin" w:alignment="right" w:leader="none"/>
    </w:r>
    <w:fldSimple w:instr="Страница">
      <w:r>
        <w:rPr>
          <w:noProof/>
        </w:rPr>
        <w:t>1</w:t>
      </w:r>
    </w:fldSimple>
    <w:r>
      <w:t xml:space="preserve"> </w:t>
    </w:r>
    <w:r w:rsidR="009D6C52">
      <w:rPr>
        <w:noProof/>
      </w:rPr>
    </w:r>
    <w:r w:rsidR="009D6C52">
      <w:rPr>
        <w:noProof/>
      </w:rPr>
      <w:pict>
        <v:oval id="Овал 72" o:spid="_x0000_s6145" style="width:7.2pt;height:7.2pt;flip:x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lY4NAMAAJoGAAAOAAAAZHJzL2Uyb0RvYy54bWysVcFu4zYQvS/QfyB4VyTZsmULUQJHttoF&#10;sm2AtOiZliiLKEWqJB05LfZX9hsWvfYn/EkdkrYSZy+LIj4InOFwOO/xzfj69tBx9ESVZlLkOL6K&#10;MKKikjUTuxz/9msZLDDShoiacClojp+pxrc3P3y4HvqMTmQreU0VgiRCZ0Of49aYPgtDXbW0I/pK&#10;9lTAZiNVRwyYahfWigyQvePhJIrm4SBV3StZUa3Bu/ab+MblbxpamV+aRlODeI6hNuO+yn239hve&#10;XJNsp0jfsupUBvkfVXSECbh0TLUmhqC9Yt+k6lilpJaNuapkF8qmYRV1GABNHL1B89iSnjosQI7u&#10;R5r0+6Wtfn56UIjVOU4nGAnSwRsdvxz/OX49/ovABfwMvc4g7LF/UBah7u9l9YdGQhYtETu6UkoO&#10;LSU1VBXb+PDigDU0HEXb4ZOsITvZG+moOjSqQw1n/U/2oE0NdKCDe5vn8W3owaAKnMs4SeABK9jx&#10;S3sTyWwSe7RX2vxIZYfsIseUQ15tuSMZebrXxkefo6xbyJJxDn6ScYGGHE8XcWRv6Hpgo95yd1hL&#10;zmobaOOcKmnBFXoioCdSVVQYXzrfdwDP+yEN/Ly0wA8C9H7ngprHNA7BxQ1K7kXtarKMbk5rQxj3&#10;azjNhS2FOm17YGAdDCydH+hyuvt7GS03i80iCZLJfBMk0XodrMoiCeZlnM7W03VRrOPPFmOcZC2r&#10;ayoszHMPxMn3aezUjV69YxdcYNJqtx05K8t0PZk7mQARL+SGl2U4ZgDVJaRVOYvSZLoI0nQ2DZLp&#10;JgruFmURrIp4Pk83d8Xd5g2kjaNJvw+qkXNbldwbqh7bekA1s4pLZukyxmDAcJlO08VsOceI8B1M&#10;xcoojJQ0vzPTupa24rY5LpiJy0k5Lb1ied8Sr5nZWUpWN55Ix814vWfqrAZrje95Av/CJeQ4K8U1&#10;qe1L399bWT9Dj0KRrv1goMOileovjAYYjjnWf+6JohjxjwL6/NSMxhmAfAJ9o17vbF/vEFFBqhwb&#10;IMQtC+Mn8L5XbNfCTb6HhFzBbGiYa1Y7N3xVUL81YAA6JKdhbSfsa9tFvfyl3PwHAAD//wMAUEsD&#10;BBQABgAIAAAAIQDcdF2o2AAAAAMBAAAPAAAAZHJzL2Rvd25yZXYueG1sTI9PS8NAEMXvgt9hGcGb&#10;3VSKSsymFKHeQjWN4HGSnfyh2dmwu23jt3erB73MY3jDe7/J1rMZxYmcHywrWC4SEMSN1QN3Cqr9&#10;9u4JhA/IGkfLpOCLPKzz66sMU23P/E6nMnQihrBPUUEfwpRK6ZueDPqFnYij11pnMMTVdVI7PMdw&#10;M8r7JHmQBgeODT1O9NJTcyiPRkH9Weyq7duunA/1a/WBj4Vr20Kp25t58wwi0Bz+juGCH9Ehj0y1&#10;PbL2YlQQHwk/8+KtViDqX5V5Jv+z598AAAD//wMAUEsBAi0AFAAGAAgAAAAhALaDOJL+AAAA4QEA&#10;ABMAAAAAAAAAAAAAAAAAAAAAAFtDb250ZW50X1R5cGVzXS54bWxQSwECLQAUAAYACAAAACEAOP0h&#10;/9YAAACUAQAACwAAAAAAAAAAAAAAAAAvAQAAX3JlbHMvLnJlbHNQSwECLQAUAAYACAAAACEAFG5W&#10;ODQDAACaBgAADgAAAAAAAAAAAAAAAAAuAgAAZHJzL2Uyb0RvYy54bWxQSwECLQAUAAYACAAAACEA&#10;3HRdqNgAAAADAQAADwAAAAAAAAAAAAAAAACOBQAAZHJzL2Rvd25yZXYueG1sUEsFBgAAAAAEAAQA&#10;8wAAAJMGAAAAAA==&#10;" filled="f" fillcolor="#ff7d26" strokecolor="#fe8637 [3204]" strokeweight="3pt">
          <v:stroke linestyle="thinThin"/>
          <v:shadow color="#1f2f3f" opacity=".5" offset=",3pt"/>
          <w10:wrap type="none"/>
          <w10:anchorlock/>
        </v:oval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236" w:rsidRDefault="00A96236">
      <w:pPr>
        <w:spacing w:after="0" w:line="240" w:lineRule="auto"/>
      </w:pPr>
      <w:r>
        <w:separator/>
      </w:r>
    </w:p>
  </w:footnote>
  <w:footnote w:type="continuationSeparator" w:id="0">
    <w:p w:rsidR="00A96236" w:rsidRDefault="00A9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6F8" w:rsidRDefault="009836F8">
    <w:pPr>
      <w:pStyle w:val="ae"/>
    </w:pPr>
    <w:r>
      <w:ptab w:relativeTo="margin" w:alignment="right" w:leader="none"/>
    </w:r>
    <w:sdt>
      <w:sdtPr>
        <w:id w:val="80127134"/>
        <w:showingPlcHdr/>
        <w:dataBinding w:prefixMappings="xmlns:ns0='http://schemas.microsoft.com/office/2006/coverPageProps'" w:xpath="/ns0:CoverPageProperties[1]/ns0:PublishDate[1]" w:storeItemID="{55AF091B-3C7A-41E3-B477-F2FDAA23CFDA}"/>
        <w:date>
          <w:dateFormat w:val="M/d/yyyy"/>
          <w:lid w:val="en-US"/>
          <w:storeMappedDataAs w:val="dateTime"/>
          <w:calendar w:val="gregorian"/>
        </w:date>
      </w:sdtPr>
      <w:sdtContent>
        <w:r>
          <w:t xml:space="preserve">     </w:t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F09ED"/>
    <w:multiLevelType w:val="multilevel"/>
    <w:tmpl w:val="CD40BF9A"/>
    <w:styleLink w:val="1"/>
    <w:lvl w:ilvl="0">
      <w:start w:val="1"/>
      <w:numFmt w:val="bullet"/>
      <w:lvlText w:val=""/>
      <w:lvlJc w:val="left"/>
      <w:pPr>
        <w:ind w:left="245" w:hanging="245"/>
      </w:pPr>
      <w:rPr>
        <w:rFonts w:ascii="Wingdings 2" w:hAnsi="Wingdings 2" w:hint="default"/>
        <w:color w:val="FE8637" w:themeColor="accent1"/>
        <w:sz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FE8637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FE8637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E65B0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E65B0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777C84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777C84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777C84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777C84" w:themeColor="accent6"/>
        <w:sz w:val="12"/>
      </w:rPr>
    </w:lvl>
  </w:abstractNum>
  <w:abstractNum w:abstractNumId="1">
    <w:nsid w:val="197E3499"/>
    <w:multiLevelType w:val="multilevel"/>
    <w:tmpl w:val="85C08436"/>
    <w:styleLink w:val="10"/>
    <w:lvl w:ilvl="0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575F6D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575F6D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575F6D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575F6D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575F6D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575F6D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575F6D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575F6D" w:themeColor="text2"/>
      </w:rPr>
    </w:lvl>
  </w:abstractNum>
  <w:abstractNum w:abstractNumId="2">
    <w:nsid w:val="6E1D19D2"/>
    <w:multiLevelType w:val="hybridMultilevel"/>
    <w:tmpl w:val="640C79E6"/>
    <w:lvl w:ilvl="0" w:tplc="7108A3B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757D0B97"/>
    <w:multiLevelType w:val="hybridMultilevel"/>
    <w:tmpl w:val="86ECA6FA"/>
    <w:lvl w:ilvl="0" w:tplc="7108A3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autoHyphenation/>
  <w:characterSpacingControl w:val="doNotCompress"/>
  <w:hdrShapeDefaults>
    <o:shapedefaults v:ext="edit" spidmax="10242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B2193D"/>
    <w:rsid w:val="00095E13"/>
    <w:rsid w:val="001166BD"/>
    <w:rsid w:val="00192C3A"/>
    <w:rsid w:val="001B5D71"/>
    <w:rsid w:val="00215E70"/>
    <w:rsid w:val="0025738A"/>
    <w:rsid w:val="003261C7"/>
    <w:rsid w:val="00340C7A"/>
    <w:rsid w:val="0053403E"/>
    <w:rsid w:val="0054021C"/>
    <w:rsid w:val="005D37CD"/>
    <w:rsid w:val="006107C3"/>
    <w:rsid w:val="00641F93"/>
    <w:rsid w:val="00875ED0"/>
    <w:rsid w:val="00885A64"/>
    <w:rsid w:val="00916721"/>
    <w:rsid w:val="009836F8"/>
    <w:rsid w:val="009D6C52"/>
    <w:rsid w:val="009E5EC7"/>
    <w:rsid w:val="00A96236"/>
    <w:rsid w:val="00AB651B"/>
    <w:rsid w:val="00B2193D"/>
    <w:rsid w:val="00B311E7"/>
    <w:rsid w:val="00B71F21"/>
    <w:rsid w:val="00BC6965"/>
    <w:rsid w:val="00C13DAE"/>
    <w:rsid w:val="00EC37AC"/>
    <w:rsid w:val="00F06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undOvr"/>
    <m:naryLim m:val="subSup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  <o:rules v:ext="edit">
        <o:r id="V:Rule5" type="connector" idref="#AutoShape 79"/>
        <o:r id="V:Rule6" type="connector" idref="#AutoShape 80"/>
        <o:r id="V:Rule7" type="connector" idref="#AutoShape 81"/>
        <o:r id="V:Rule8" type="connector" idref="#AutoShape 82"/>
        <o:r id="V:Rule9" type="connector" idref="#AutoShape 79"/>
        <o:r id="V:Rule10" type="connector" idref="#AutoShape 80"/>
        <o:r id="V:Rule11" type="connector" idref="#AutoShape 81"/>
        <o:r id="V:Rule12" type="connector" idref="#AutoShape 82"/>
        <o:r id="V:Rule13" type="connector" idref="#AutoShape 79"/>
        <o:r id="V:Rule14" type="connector" idref="#AutoShape 80"/>
        <o:r id="V:Rule15" type="connector" idref="#AutoShape 81"/>
        <o:r id="V:Rule16" type="connector" idref="#AutoShape 82"/>
        <o:r id="V:Rule17" type="connector" idref="#AutoShape 79"/>
        <o:r id="V:Rule18" type="connector" idref="#AutoShape 80"/>
        <o:r id="V:Rule19" type="connector" idref="#AutoShape 81"/>
        <o:r id="V:Rule20" type="connector" idref="#AutoShape 82"/>
        <o:r id="V:Rule21" type="connector" idref="#AutoShape 79"/>
        <o:r id="V:Rule22" type="connector" idref="#AutoShape 80"/>
        <o:r id="V:Rule23" type="connector" idref="#AutoShape 81"/>
        <o:r id="V:Rule24" type="connector" idref="#AutoShape 82"/>
        <o:r id="V:Rule25" type="connector" idref="#AutoShape 79"/>
        <o:r id="V:Rule26" type="connector" idref="#AutoShape 80"/>
        <o:r id="V:Rule27" type="connector" idref="#AutoShape 81"/>
        <o:r id="V:Rule28" type="connector" idref="#AutoShape 82"/>
        <o:r id="V:Rule52" type="connector" idref="#AutoShape 80"/>
        <o:r id="V:Rule53" type="connector" idref="#AutoShape 79"/>
        <o:r id="V:Rule54" type="connector" idref="#AutoShape 82"/>
        <o:r id="V:Rule56" type="connector" idref="#AutoShape 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semiHidden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6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F93"/>
    <w:rPr>
      <w:rFonts w:cstheme="minorHAnsi"/>
      <w:color w:val="414751" w:themeColor="text2" w:themeShade="BF"/>
      <w:sz w:val="20"/>
      <w:szCs w:val="20"/>
    </w:rPr>
  </w:style>
  <w:style w:type="paragraph" w:styleId="11">
    <w:name w:val="heading 1"/>
    <w:basedOn w:val="a"/>
    <w:next w:val="a"/>
    <w:link w:val="12"/>
    <w:uiPriority w:val="9"/>
    <w:unhideWhenUsed/>
    <w:qFormat/>
    <w:rsid w:val="00641F93"/>
    <w:pPr>
      <w:spacing w:before="360" w:after="40"/>
      <w:outlineLvl w:val="0"/>
    </w:pPr>
    <w:rPr>
      <w:rFonts w:asciiTheme="majorHAnsi" w:hAnsiTheme="majorHAnsi"/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41F93"/>
    <w:pPr>
      <w:spacing w:after="0"/>
      <w:outlineLvl w:val="1"/>
    </w:pPr>
    <w:rPr>
      <w:rFonts w:asciiTheme="majorHAnsi" w:hAnsiTheme="majorHAnsi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41F93"/>
    <w:pPr>
      <w:spacing w:after="0"/>
      <w:outlineLvl w:val="2"/>
    </w:pPr>
    <w:rPr>
      <w:rFonts w:asciiTheme="majorHAnsi" w:hAnsiTheme="majorHAnsi"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1F93"/>
    <w:pPr>
      <w:spacing w:after="0"/>
      <w:outlineLvl w:val="3"/>
    </w:pPr>
    <w:rPr>
      <w:rFonts w:asciiTheme="majorHAnsi" w:hAnsiTheme="majorHAnsi"/>
      <w:color w:val="E65B01" w:themeColor="accent1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1F93"/>
    <w:pPr>
      <w:spacing w:after="0"/>
      <w:outlineLvl w:val="4"/>
    </w:pPr>
    <w:rPr>
      <w:i/>
      <w:color w:val="E65B01" w:themeColor="accent1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1F93"/>
    <w:pPr>
      <w:spacing w:after="0"/>
      <w:outlineLvl w:val="5"/>
    </w:pPr>
    <w:rPr>
      <w:b/>
      <w:color w:val="E65B0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41F93"/>
    <w:pPr>
      <w:spacing w:after="0"/>
      <w:outlineLvl w:val="6"/>
    </w:pPr>
    <w:rPr>
      <w:b/>
      <w:i/>
      <w:color w:val="E65B01" w:themeColor="accent1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41F93"/>
    <w:pPr>
      <w:spacing w:after="0"/>
      <w:outlineLvl w:val="7"/>
    </w:pPr>
    <w:rPr>
      <w:b/>
      <w:color w:val="3667C3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1F93"/>
    <w:pPr>
      <w:spacing w:after="0"/>
      <w:outlineLvl w:val="8"/>
    </w:pPr>
    <w:rPr>
      <w:b/>
      <w:i/>
      <w:color w:val="3667C3" w:themeColor="accent2" w:themeShade="BF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basedOn w:val="a0"/>
    <w:link w:val="11"/>
    <w:uiPriority w:val="9"/>
    <w:rsid w:val="00641F93"/>
    <w:rPr>
      <w:rFonts w:asciiTheme="majorHAnsi" w:hAnsiTheme="majorHAnsi" w:cstheme="minorHAnsi"/>
      <w:smallCaps/>
      <w:color w:val="414751" w:themeColor="text2" w:themeShade="BF"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41F93"/>
    <w:rPr>
      <w:rFonts w:asciiTheme="majorHAnsi" w:hAnsiTheme="majorHAnsi" w:cstheme="minorHAnsi"/>
      <w:color w:val="414751" w:themeColor="text2" w:themeShade="BF"/>
      <w:sz w:val="28"/>
      <w:szCs w:val="28"/>
    </w:rPr>
  </w:style>
  <w:style w:type="paragraph" w:styleId="a3">
    <w:name w:val="Title"/>
    <w:basedOn w:val="a"/>
    <w:link w:val="a4"/>
    <w:uiPriority w:val="10"/>
    <w:qFormat/>
    <w:rsid w:val="00641F93"/>
    <w:rPr>
      <w:rFonts w:asciiTheme="majorHAnsi" w:hAnsiTheme="majorHAnsi"/>
      <w:smallCaps/>
      <w:color w:val="FE8637" w:themeColor="accent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641F93"/>
    <w:rPr>
      <w:rFonts w:asciiTheme="majorHAnsi" w:hAnsiTheme="majorHAnsi" w:cstheme="minorHAnsi"/>
      <w:smallCaps/>
      <w:color w:val="FE8637" w:themeColor="accent1"/>
      <w:spacing w:val="10"/>
      <w:sz w:val="48"/>
      <w:szCs w:val="48"/>
    </w:rPr>
  </w:style>
  <w:style w:type="paragraph" w:styleId="a5">
    <w:name w:val="Subtitle"/>
    <w:basedOn w:val="a"/>
    <w:link w:val="a6"/>
    <w:uiPriority w:val="11"/>
    <w:qFormat/>
    <w:rsid w:val="00641F93"/>
    <w:rPr>
      <w:i/>
      <w:color w:val="575F6D" w:themeColor="text2"/>
      <w:spacing w:val="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641F93"/>
    <w:rPr>
      <w:rFonts w:cstheme="minorHAnsi"/>
      <w:i/>
      <w:color w:val="575F6D" w:themeColor="text2"/>
      <w:spacing w:val="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41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1F93"/>
    <w:rPr>
      <w:rFonts w:ascii="Tahoma" w:hAnsi="Tahoma" w:cs="Tahoma"/>
      <w:color w:val="414751" w:themeColor="text2" w:themeShade="BF"/>
      <w:sz w:val="16"/>
      <w:szCs w:val="16"/>
    </w:rPr>
  </w:style>
  <w:style w:type="character" w:styleId="a9">
    <w:name w:val="Book Title"/>
    <w:basedOn w:val="a0"/>
    <w:uiPriority w:val="33"/>
    <w:qFormat/>
    <w:rsid w:val="00641F93"/>
    <w:rPr>
      <w:rFonts w:cs="Times New Roman"/>
      <w:smallCaps/>
      <w:color w:val="000000"/>
      <w:spacing w:val="10"/>
    </w:rPr>
  </w:style>
  <w:style w:type="numbering" w:customStyle="1" w:styleId="1">
    <w:name w:val="Маркированный список1"/>
    <w:uiPriority w:val="99"/>
    <w:rsid w:val="00641F93"/>
    <w:pPr>
      <w:numPr>
        <w:numId w:val="1"/>
      </w:numPr>
    </w:pPr>
  </w:style>
  <w:style w:type="paragraph" w:styleId="aa">
    <w:name w:val="caption"/>
    <w:basedOn w:val="a"/>
    <w:next w:val="a"/>
    <w:uiPriority w:val="99"/>
    <w:unhideWhenUsed/>
    <w:rsid w:val="00641F93"/>
    <w:pPr>
      <w:spacing w:line="240" w:lineRule="auto"/>
      <w:jc w:val="right"/>
    </w:pPr>
    <w:rPr>
      <w:b/>
      <w:bCs/>
      <w:color w:val="E65B01" w:themeColor="accent1" w:themeShade="BF"/>
      <w:sz w:val="16"/>
      <w:szCs w:val="16"/>
    </w:rPr>
  </w:style>
  <w:style w:type="character" w:styleId="ab">
    <w:name w:val="Emphasis"/>
    <w:uiPriority w:val="20"/>
    <w:qFormat/>
    <w:rsid w:val="00641F93"/>
    <w:rPr>
      <w:b/>
      <w:i/>
      <w:color w:val="2B2F36" w:themeColor="text2" w:themeShade="80"/>
      <w:spacing w:val="10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641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41F93"/>
    <w:rPr>
      <w:rFonts w:cstheme="minorHAnsi"/>
      <w:color w:val="414751" w:themeColor="text2" w:themeShade="BF"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641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41F93"/>
    <w:rPr>
      <w:rFonts w:cstheme="minorHAnsi"/>
      <w:color w:val="414751" w:themeColor="text2" w:themeShade="BF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41F93"/>
    <w:rPr>
      <w:rFonts w:asciiTheme="majorHAnsi" w:hAnsiTheme="majorHAnsi" w:cstheme="minorHAnsi"/>
      <w:color w:val="414751" w:themeColor="text2" w:themeShade="BF"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41F93"/>
    <w:rPr>
      <w:rFonts w:asciiTheme="majorHAnsi" w:hAnsiTheme="majorHAnsi" w:cstheme="minorHAnsi"/>
      <w:color w:val="E65B0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41F93"/>
    <w:rPr>
      <w:rFonts w:cstheme="minorHAnsi"/>
      <w:i/>
      <w:color w:val="E65B0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41F93"/>
    <w:rPr>
      <w:rFonts w:cstheme="minorHAnsi"/>
      <w:b/>
      <w:color w:val="E65B01" w:themeColor="accent1" w:themeShade="BF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641F93"/>
    <w:rPr>
      <w:rFonts w:cstheme="minorHAnsi"/>
      <w:b/>
      <w:i/>
      <w:color w:val="E65B01" w:themeColor="accent1" w:themeShade="BF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41F93"/>
    <w:rPr>
      <w:rFonts w:cstheme="minorHAnsi"/>
      <w:b/>
      <w:color w:val="3667C3" w:themeColor="accent2" w:themeShade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41F93"/>
    <w:rPr>
      <w:rFonts w:cstheme="minorHAnsi"/>
      <w:b/>
      <w:i/>
      <w:color w:val="3667C3" w:themeColor="accent2" w:themeShade="BF"/>
      <w:sz w:val="18"/>
      <w:szCs w:val="18"/>
    </w:rPr>
  </w:style>
  <w:style w:type="character" w:styleId="af0">
    <w:name w:val="Intense Emphasis"/>
    <w:basedOn w:val="a0"/>
    <w:uiPriority w:val="21"/>
    <w:qFormat/>
    <w:rsid w:val="00641F93"/>
    <w:rPr>
      <w:i/>
      <w:caps/>
      <w:color w:val="E65B01" w:themeColor="accent1" w:themeShade="BF"/>
      <w:spacing w:val="10"/>
      <w:sz w:val="18"/>
      <w:szCs w:val="18"/>
    </w:rPr>
  </w:style>
  <w:style w:type="paragraph" w:styleId="21">
    <w:name w:val="Quote"/>
    <w:basedOn w:val="a"/>
    <w:link w:val="22"/>
    <w:uiPriority w:val="29"/>
    <w:qFormat/>
    <w:rsid w:val="00641F93"/>
    <w:rPr>
      <w:i/>
    </w:rPr>
  </w:style>
  <w:style w:type="character" w:customStyle="1" w:styleId="22">
    <w:name w:val="Цитата 2 Знак"/>
    <w:basedOn w:val="a0"/>
    <w:link w:val="21"/>
    <w:uiPriority w:val="29"/>
    <w:rsid w:val="00641F93"/>
    <w:rPr>
      <w:rFonts w:cstheme="minorHAnsi"/>
      <w:i/>
      <w:color w:val="414751" w:themeColor="text2" w:themeShade="BF"/>
      <w:sz w:val="20"/>
      <w:szCs w:val="20"/>
    </w:rPr>
  </w:style>
  <w:style w:type="paragraph" w:styleId="af1">
    <w:name w:val="Intense Quote"/>
    <w:basedOn w:val="21"/>
    <w:link w:val="af2"/>
    <w:uiPriority w:val="30"/>
    <w:qFormat/>
    <w:rsid w:val="00641F93"/>
    <w:pPr>
      <w:pBdr>
        <w:bottom w:val="double" w:sz="4" w:space="4" w:color="FE8637" w:themeColor="accent1"/>
      </w:pBdr>
      <w:spacing w:line="300" w:lineRule="auto"/>
      <w:ind w:left="936" w:right="936"/>
    </w:pPr>
    <w:rPr>
      <w:i w:val="0"/>
      <w:color w:val="E65B01" w:themeColor="accent1" w:themeShade="BF"/>
    </w:rPr>
  </w:style>
  <w:style w:type="character" w:customStyle="1" w:styleId="af2">
    <w:name w:val="Выделенная цитата Знак"/>
    <w:basedOn w:val="a0"/>
    <w:link w:val="af1"/>
    <w:uiPriority w:val="30"/>
    <w:rsid w:val="00641F93"/>
    <w:rPr>
      <w:rFonts w:cstheme="minorHAnsi"/>
      <w:color w:val="E65B01" w:themeColor="accent1" w:themeShade="BF"/>
      <w:sz w:val="20"/>
      <w:szCs w:val="20"/>
    </w:rPr>
  </w:style>
  <w:style w:type="character" w:styleId="af3">
    <w:name w:val="Intense Reference"/>
    <w:basedOn w:val="a0"/>
    <w:uiPriority w:val="32"/>
    <w:qFormat/>
    <w:rsid w:val="00641F93"/>
    <w:rPr>
      <w:rFonts w:cs="Times New Roman"/>
      <w:b/>
      <w:caps/>
      <w:color w:val="3667C3" w:themeColor="accent2" w:themeShade="BF"/>
      <w:spacing w:val="5"/>
      <w:sz w:val="18"/>
      <w:szCs w:val="18"/>
    </w:rPr>
  </w:style>
  <w:style w:type="paragraph" w:styleId="af4">
    <w:name w:val="List Paragraph"/>
    <w:basedOn w:val="a"/>
    <w:uiPriority w:val="36"/>
    <w:unhideWhenUsed/>
    <w:qFormat/>
    <w:rsid w:val="00641F93"/>
    <w:pPr>
      <w:ind w:left="720"/>
      <w:contextualSpacing/>
    </w:pPr>
  </w:style>
  <w:style w:type="paragraph" w:styleId="af5">
    <w:name w:val="Normal Indent"/>
    <w:basedOn w:val="a"/>
    <w:uiPriority w:val="99"/>
    <w:unhideWhenUsed/>
    <w:rsid w:val="00641F93"/>
    <w:pPr>
      <w:ind w:left="720"/>
      <w:contextualSpacing/>
    </w:pPr>
  </w:style>
  <w:style w:type="numbering" w:customStyle="1" w:styleId="10">
    <w:name w:val="Нумерованный список1"/>
    <w:uiPriority w:val="99"/>
    <w:rsid w:val="00641F93"/>
    <w:pPr>
      <w:numPr>
        <w:numId w:val="2"/>
      </w:numPr>
    </w:pPr>
  </w:style>
  <w:style w:type="character" w:styleId="af6">
    <w:name w:val="Placeholder Text"/>
    <w:basedOn w:val="a0"/>
    <w:uiPriority w:val="99"/>
    <w:unhideWhenUsed/>
    <w:rsid w:val="00641F93"/>
    <w:rPr>
      <w:color w:val="808080"/>
    </w:rPr>
  </w:style>
  <w:style w:type="character" w:styleId="af7">
    <w:name w:val="Strong"/>
    <w:basedOn w:val="a0"/>
    <w:uiPriority w:val="22"/>
    <w:qFormat/>
    <w:rsid w:val="00641F93"/>
    <w:rPr>
      <w:b/>
      <w:bCs/>
    </w:rPr>
  </w:style>
  <w:style w:type="character" w:styleId="af8">
    <w:name w:val="Subtle Emphasis"/>
    <w:basedOn w:val="a0"/>
    <w:uiPriority w:val="19"/>
    <w:qFormat/>
    <w:rsid w:val="00641F93"/>
    <w:rPr>
      <w:i/>
      <w:color w:val="E65B01" w:themeColor="accent1" w:themeShade="BF"/>
    </w:rPr>
  </w:style>
  <w:style w:type="character" w:styleId="af9">
    <w:name w:val="Subtle Reference"/>
    <w:basedOn w:val="a0"/>
    <w:uiPriority w:val="31"/>
    <w:qFormat/>
    <w:rsid w:val="00641F93"/>
    <w:rPr>
      <w:rFonts w:cs="Times New Roman"/>
      <w:b/>
      <w:i/>
      <w:color w:val="3667C3" w:themeColor="accent2" w:themeShade="BF"/>
    </w:rPr>
  </w:style>
  <w:style w:type="table" w:styleId="afa">
    <w:name w:val="Table Grid"/>
    <w:basedOn w:val="a1"/>
    <w:rsid w:val="00641F93"/>
    <w:pPr>
      <w:spacing w:after="0" w:line="240" w:lineRule="auto"/>
    </w:pPr>
    <w:rPr>
      <w:rFonts w:cs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No Spacing"/>
    <w:uiPriority w:val="1"/>
    <w:qFormat/>
    <w:rsid w:val="00B2193D"/>
    <w:pPr>
      <w:spacing w:after="0" w:line="240" w:lineRule="auto"/>
    </w:pPr>
    <w:rPr>
      <w:rFonts w:cstheme="minorHAnsi"/>
      <w:color w:val="414751" w:themeColor="text2" w:themeShade="BF"/>
      <w:sz w:val="20"/>
      <w:szCs w:val="20"/>
    </w:rPr>
  </w:style>
  <w:style w:type="paragraph" w:styleId="afc">
    <w:name w:val="Normal (Web)"/>
    <w:basedOn w:val="a"/>
    <w:uiPriority w:val="99"/>
    <w:unhideWhenUsed/>
    <w:rsid w:val="00B21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d">
    <w:name w:val="Hyperlink"/>
    <w:basedOn w:val="a0"/>
    <w:uiPriority w:val="99"/>
    <w:unhideWhenUsed/>
    <w:rsid w:val="00916721"/>
    <w:rPr>
      <w:color w:val="D2611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7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&#1103;&#1088;&#1089;&#1086;&#1073;&#1077;&#1089;.&#1088;&#1092;/news/podderzhim_akciju/2017-08-02-291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http://www.ya-roditel.ru/upload/resizeman/19__upload_iblock_bde_bde5986c3d9758fba4d19b3b78cce0db.png?cache=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ST\AppData\Roaming\Microsoft\Templates\&#1054;&#1090;&#1095;&#1077;&#1090;%20(&#1090;&#1077;&#1084;&#1072;%20&#1069;&#1088;&#1082;&#1077;&#1088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entury"/>
    <w:charset w:val="00"/>
    <w:family w:val="roman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260C63"/>
    <w:rsid w:val="00130D00"/>
    <w:rsid w:val="00260C63"/>
    <w:rsid w:val="00295221"/>
    <w:rsid w:val="00AF0DD0"/>
    <w:rsid w:val="00B66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D00"/>
  </w:style>
  <w:style w:type="paragraph" w:styleId="1">
    <w:name w:val="heading 1"/>
    <w:basedOn w:val="a"/>
    <w:next w:val="a"/>
    <w:link w:val="10"/>
    <w:uiPriority w:val="1"/>
    <w:qFormat/>
    <w:rsid w:val="00130D00"/>
    <w:pPr>
      <w:spacing w:before="360" w:after="40" w:line="276" w:lineRule="auto"/>
      <w:outlineLvl w:val="0"/>
    </w:pPr>
    <w:rPr>
      <w:rFonts w:asciiTheme="majorHAnsi" w:eastAsiaTheme="minorHAnsi" w:hAnsiTheme="majorHAnsi" w:cstheme="minorHAnsi"/>
      <w:smallCaps/>
      <w:color w:val="17365D" w:themeColor="text2" w:themeShade="BF"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0D00"/>
    <w:pPr>
      <w:spacing w:after="0" w:line="276" w:lineRule="auto"/>
      <w:outlineLvl w:val="1"/>
    </w:pPr>
    <w:rPr>
      <w:rFonts w:asciiTheme="majorHAnsi" w:eastAsiaTheme="minorHAnsi" w:hAnsiTheme="majorHAnsi" w:cstheme="minorHAnsi"/>
      <w:color w:val="17365D" w:themeColor="text2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EAA855C70444B284EB7591246C0C32">
    <w:name w:val="DEEAA855C70444B284EB7591246C0C32"/>
    <w:rsid w:val="00130D00"/>
  </w:style>
  <w:style w:type="paragraph" w:customStyle="1" w:styleId="BCCB32FCCE8B4599B7D6FF3AD8ED9100">
    <w:name w:val="BCCB32FCCE8B4599B7D6FF3AD8ED9100"/>
    <w:rsid w:val="00130D00"/>
  </w:style>
  <w:style w:type="character" w:customStyle="1" w:styleId="10">
    <w:name w:val="Заголовок 1 Знак"/>
    <w:basedOn w:val="a0"/>
    <w:link w:val="1"/>
    <w:uiPriority w:val="1"/>
    <w:rsid w:val="00130D00"/>
    <w:rPr>
      <w:rFonts w:asciiTheme="majorHAnsi" w:eastAsiaTheme="minorHAnsi" w:hAnsiTheme="majorHAnsi" w:cstheme="minorHAnsi"/>
      <w:smallCaps/>
      <w:color w:val="17365D" w:themeColor="text2" w:themeShade="BF"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30D00"/>
    <w:rPr>
      <w:rFonts w:asciiTheme="majorHAnsi" w:eastAsiaTheme="minorHAnsi" w:hAnsiTheme="majorHAnsi" w:cstheme="minorHAnsi"/>
      <w:color w:val="17365D" w:themeColor="text2" w:themeShade="BF"/>
      <w:sz w:val="28"/>
      <w:szCs w:val="28"/>
    </w:rPr>
  </w:style>
  <w:style w:type="paragraph" w:customStyle="1" w:styleId="814246DDDA2D455795C577B9870BF6DB">
    <w:name w:val="814246DDDA2D455795C577B9870BF6DB"/>
    <w:rsid w:val="00130D00"/>
  </w:style>
  <w:style w:type="paragraph" w:customStyle="1" w:styleId="B913134074944423BFAD579ADB2DE602">
    <w:name w:val="B913134074944423BFAD579ADB2DE602"/>
    <w:rsid w:val="00130D00"/>
  </w:style>
  <w:style w:type="paragraph" w:customStyle="1" w:styleId="37532EDB805B4367A06961554E0A3DCE">
    <w:name w:val="37532EDB805B4367A06961554E0A3DCE"/>
    <w:rsid w:val="00130D00"/>
  </w:style>
  <w:style w:type="paragraph" w:customStyle="1" w:styleId="67679F5DC42241B6B552318B70A3CE13">
    <w:name w:val="67679F5DC42241B6B552318B70A3CE13"/>
    <w:rsid w:val="00130D00"/>
  </w:style>
  <w:style w:type="paragraph" w:customStyle="1" w:styleId="3124FCA7701D4EF9A55BF563009CC9A3">
    <w:name w:val="3124FCA7701D4EF9A55BF563009CC9A3"/>
    <w:rsid w:val="00260C63"/>
  </w:style>
  <w:style w:type="paragraph" w:customStyle="1" w:styleId="B653479F186A48E080304D371D8D1CF4">
    <w:name w:val="B653479F186A48E080304D371D8D1CF4"/>
    <w:rsid w:val="00260C63"/>
  </w:style>
  <w:style w:type="paragraph" w:customStyle="1" w:styleId="2717D9768F0144A1A3CE0F87DEB1D00D">
    <w:name w:val="2717D9768F0144A1A3CE0F87DEB1D00D"/>
    <w:rsid w:val="00260C63"/>
  </w:style>
  <w:style w:type="paragraph" w:customStyle="1" w:styleId="31D4F30B796B418AB88DB205B9042BDC">
    <w:name w:val="31D4F30B796B418AB88DB205B9042BDC"/>
    <w:rsid w:val="00260C63"/>
  </w:style>
  <w:style w:type="paragraph" w:customStyle="1" w:styleId="91825C9FB3364FF2AD91D99C50AD1F81">
    <w:name w:val="91825C9FB3364FF2AD91D99C50AD1F81"/>
    <w:rsid w:val="00260C63"/>
  </w:style>
  <w:style w:type="paragraph" w:customStyle="1" w:styleId="5B67F73B83D34D15926849B13E3772CF">
    <w:name w:val="5B67F73B83D34D15926849B13E3772CF"/>
    <w:rsid w:val="00260C6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Oriel">
  <a:themeElements>
    <a:clrScheme name="Oriel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Oriel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9000"/>
                <a:satMod val="260000"/>
              </a:schemeClr>
            </a:gs>
            <a:gs pos="30000">
              <a:schemeClr val="phClr">
                <a:tint val="39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30000" t="155000" r="150000" b="75000"/>
          </a:path>
        </a:gradFill>
        <a:gradFill rotWithShape="1">
          <a:gsLst>
            <a:gs pos="0">
              <a:schemeClr val="phClr">
                <a:shade val="63000"/>
                <a:satMod val="170000"/>
              </a:schemeClr>
            </a:gs>
            <a:gs pos="30000">
              <a:schemeClr val="phClr">
                <a:shade val="58000"/>
                <a:satMod val="170000"/>
              </a:schemeClr>
            </a:gs>
            <a:gs pos="75000">
              <a:schemeClr val="phClr">
                <a:shade val="31000"/>
                <a:satMod val="170000"/>
              </a:schemeClr>
            </a:gs>
            <a:gs pos="100000">
              <a:schemeClr val="phClr">
                <a:shade val="15000"/>
                <a:satMod val="170000"/>
              </a:schemeClr>
            </a:gs>
          </a:gsLst>
          <a:path path="circle">
            <a:fillToRect l="30000" t="155000" r="150000" b="75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BA99ABC-B0FE-443C-8C39-B214C791D9B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Отчет (тема Эркер)</Template>
  <TotalTime>7</TotalTime>
  <Pages>4</Pages>
  <Words>346</Words>
  <Characters>1974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КОНКУРС ГОРОДОВ РОССИИ «СЕМЬЯ И ГОРОД – РАСТЕМ ВМЕСТЕ»</vt:lpstr>
      <vt:lpstr/>
    </vt:vector>
  </TitlesOfParts>
  <Company/>
  <LinksUpToDate>false</LinksUpToDate>
  <CharactersWithSpaces>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КОНКУРС ГОРОДОВ РОССИИ «СЕМЬЯ И ГОРОД – РАСТЕМ ВМЕСТЕ»</dc:title>
  <dc:subject>Конкурсное задание № 3    «Семейное подспорье»</dc:subject>
  <dc:creator>Аист</dc:creator>
  <cp:lastModifiedBy>Кукса</cp:lastModifiedBy>
  <cp:revision>3</cp:revision>
  <dcterms:created xsi:type="dcterms:W3CDTF">2017-10-13T08:31:00Z</dcterms:created>
  <dcterms:modified xsi:type="dcterms:W3CDTF">2017-10-13T10:23:00Z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TC017730779991</vt:lpwstr>
  </property>
</Properties>
</file>